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629C7972" w:rsidR="00BF2658" w:rsidRPr="00235F57" w:rsidRDefault="007A52E2" w:rsidP="00670FE5">
      <w:pPr>
        <w:pStyle w:val="Title"/>
        <w:spacing w:after="0"/>
        <w:rPr>
          <w:sz w:val="44"/>
          <w:szCs w:val="44"/>
        </w:rPr>
      </w:pPr>
      <w:r w:rsidRPr="00063EBA">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27EBFC75" wp14:editId="785FC5D3">
                <wp:simplePos x="0" y="0"/>
                <wp:positionH relativeFrom="margin">
                  <wp:posOffset>4269740</wp:posOffset>
                </wp:positionH>
                <wp:positionV relativeFrom="paragraph">
                  <wp:posOffset>161290</wp:posOffset>
                </wp:positionV>
                <wp:extent cx="2314575" cy="2352675"/>
                <wp:effectExtent l="0" t="0" r="28575" b="28575"/>
                <wp:wrapSquare wrapText="bothSides"/>
                <wp:docPr id="3" name="Group 3"/>
                <wp:cNvGraphicFramePr/>
                <a:graphic xmlns:a="http://schemas.openxmlformats.org/drawingml/2006/main">
                  <a:graphicData uri="http://schemas.microsoft.com/office/word/2010/wordprocessingGroup">
                    <wpg:wgp>
                      <wpg:cNvGrpSpPr/>
                      <wpg:grpSpPr>
                        <a:xfrm>
                          <a:off x="0" y="0"/>
                          <a:ext cx="2314575" cy="2352675"/>
                          <a:chOff x="0" y="-1"/>
                          <a:chExt cx="3125244" cy="2392472"/>
                        </a:xfrm>
                      </wpg:grpSpPr>
                      <wps:wsp>
                        <wps:cNvPr id="4" name="Text Box 2"/>
                        <wps:cNvSpPr txBox="1">
                          <a:spLocks noChangeArrowheads="1"/>
                        </wps:cNvSpPr>
                        <wps:spPr bwMode="auto">
                          <a:xfrm>
                            <a:off x="256783" y="-1"/>
                            <a:ext cx="2649220" cy="590853"/>
                          </a:xfrm>
                          <a:prstGeom prst="rect">
                            <a:avLst/>
                          </a:prstGeom>
                          <a:solidFill>
                            <a:srgbClr val="FFFFFF">
                              <a:alpha val="50196"/>
                            </a:srgbClr>
                          </a:solidFill>
                          <a:ln w="9525">
                            <a:noFill/>
                            <a:miter lim="800000"/>
                            <a:headEnd/>
                            <a:tailEnd/>
                          </a:ln>
                        </wps:spPr>
                        <wps:txbx>
                          <w:txbxContent>
                            <w:p w14:paraId="529989E2" w14:textId="77777777" w:rsidR="007A52E2" w:rsidRPr="00331F50" w:rsidRDefault="007A52E2" w:rsidP="007A52E2">
                              <w:pPr>
                                <w:jc w:val="center"/>
                                <w:rPr>
                                  <w:rFonts w:ascii="Arial Narrow" w:hAnsi="Arial Narrow"/>
                                  <w:sz w:val="27"/>
                                  <w:szCs w:val="27"/>
                                </w:rPr>
                              </w:pPr>
                              <w:r>
                                <w:rPr>
                                  <w:rFonts w:ascii="Arial Narrow" w:hAnsi="Arial Narrow"/>
                                  <w:b/>
                                  <w:sz w:val="27"/>
                                  <w:szCs w:val="27"/>
                                  <w:lang w:val="en-US"/>
                                </w:rPr>
                                <w:t>Yorke Peninsula/Mid North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1952669"/>
                            <a:ext cx="3118485" cy="439802"/>
                          </a:xfrm>
                          <a:prstGeom prst="rect">
                            <a:avLst/>
                          </a:prstGeom>
                          <a:solidFill>
                            <a:srgbClr val="FFFFFF">
                              <a:alpha val="50196"/>
                            </a:srgbClr>
                          </a:solidFill>
                          <a:ln w="9525">
                            <a:noFill/>
                            <a:miter lim="800000"/>
                            <a:headEnd/>
                            <a:tailEnd/>
                          </a:ln>
                          <a:effectLst>
                            <a:softEdge rad="63500"/>
                          </a:effectLst>
                        </wps:spPr>
                        <wps:txbx>
                          <w:txbxContent>
                            <w:p w14:paraId="674B8BC6" w14:textId="77777777" w:rsidR="007A52E2" w:rsidRPr="004915B8" w:rsidRDefault="007A52E2" w:rsidP="007A52E2">
                              <w:pPr>
                                <w:rPr>
                                  <w:rFonts w:ascii="Arial Narrow" w:hAnsi="Arial Narrow"/>
                                  <w:b/>
                                  <w:sz w:val="20"/>
                                  <w:szCs w:val="26"/>
                                  <w:lang w:val="en-US"/>
                                </w:rPr>
                              </w:pPr>
                              <w:r w:rsidRPr="004915B8">
                                <w:rPr>
                                  <w:rFonts w:ascii="Arial Narrow" w:hAnsi="Arial Narrow"/>
                                  <w:sz w:val="20"/>
                                  <w:szCs w:val="26"/>
                                  <w:lang w:val="en-US"/>
                                </w:rPr>
                                <w:t>Includes all PIC numbers beginning with</w:t>
                              </w:r>
                              <w:r>
                                <w:rPr>
                                  <w:rFonts w:ascii="Arial Narrow" w:hAnsi="Arial Narrow"/>
                                  <w:b/>
                                  <w:sz w:val="20"/>
                                  <w:szCs w:val="26"/>
                                  <w:lang w:val="en-US"/>
                                </w:rPr>
                                <w:t xml:space="preserve"> SA/SB35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51</w:t>
                              </w:r>
                              <w:r w:rsidRPr="004915B8">
                                <w:rPr>
                                  <w:rFonts w:ascii="Arial Narrow" w:hAnsi="Arial Narrow"/>
                                  <w:b/>
                                  <w:sz w:val="20"/>
                                  <w:szCs w:val="26"/>
                                  <w:lang w:val="en-US"/>
                                </w:rPr>
                                <w:t xml:space="preserve"> to SA/SB</w:t>
                              </w:r>
                              <w:r>
                                <w:rPr>
                                  <w:rFonts w:ascii="Arial Narrow" w:hAnsi="Arial Narrow"/>
                                  <w:b/>
                                  <w:sz w:val="20"/>
                                  <w:szCs w:val="26"/>
                                  <w:lang w:val="en-US"/>
                                </w:rPr>
                                <w:t>56</w:t>
                              </w:r>
                            </w:p>
                            <w:p w14:paraId="583E219D" w14:textId="77777777" w:rsidR="007A52E2" w:rsidRDefault="007A52E2" w:rsidP="007A52E2"/>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BFC75" id="Group 3" o:spid="_x0000_s1026" style="position:absolute;margin-left:336.2pt;margin-top:12.7pt;width:182.25pt;height:185.25pt;z-index:251785216;mso-position-horizontal-relative:margin;mso-width-relative:margin;mso-height-relative:margin" coordorigin="" coordsize="31252,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">
                <v:shapetype id="_x0000_t202" coordsize="21600,21600" o:spt="202" path="m,l,21600r21600,l21600,xe">
                  <v:stroke joinstyle="miter"/>
                  <v:path gradientshapeok="t" o:connecttype="rect"/>
                </v:shapetype>
                <v:shape id="Text Box 2" o:spid="_x0000_s1027" type="#_x0000_t202" style="position:absolute;left:2567;width:26493;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529989E2" w14:textId="77777777" w:rsidR="007A52E2" w:rsidRPr="00331F50" w:rsidRDefault="007A52E2" w:rsidP="007A52E2">
                        <w:pPr>
                          <w:jc w:val="center"/>
                          <w:rPr>
                            <w:rFonts w:ascii="Arial Narrow" w:hAnsi="Arial Narrow"/>
                            <w:sz w:val="27"/>
                            <w:szCs w:val="27"/>
                          </w:rPr>
                        </w:pPr>
                        <w:r>
                          <w:rPr>
                            <w:rFonts w:ascii="Arial Narrow" w:hAnsi="Arial Narrow"/>
                            <w:b/>
                            <w:sz w:val="27"/>
                            <w:szCs w:val="27"/>
                            <w:lang w:val="en-US"/>
                          </w:rPr>
                          <w:t>Yorke Peninsula/Mid North Region</w:t>
                        </w:r>
                      </w:p>
                    </w:txbxContent>
                  </v:textbox>
                </v:shape>
                <v:shape id="Text Box 2" o:spid="_x0000_s1028" type="#_x0000_t202" style="position:absolute;top:19526;width:3118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674B8BC6" w14:textId="77777777" w:rsidR="007A52E2" w:rsidRPr="004915B8" w:rsidRDefault="007A52E2" w:rsidP="007A52E2">
                        <w:pPr>
                          <w:rPr>
                            <w:rFonts w:ascii="Arial Narrow" w:hAnsi="Arial Narrow"/>
                            <w:b/>
                            <w:sz w:val="20"/>
                            <w:szCs w:val="26"/>
                            <w:lang w:val="en-US"/>
                          </w:rPr>
                        </w:pPr>
                        <w:r w:rsidRPr="004915B8">
                          <w:rPr>
                            <w:rFonts w:ascii="Arial Narrow" w:hAnsi="Arial Narrow"/>
                            <w:sz w:val="20"/>
                            <w:szCs w:val="26"/>
                            <w:lang w:val="en-US"/>
                          </w:rPr>
                          <w:t>Includes all PIC numbers beginning with</w:t>
                        </w:r>
                        <w:r>
                          <w:rPr>
                            <w:rFonts w:ascii="Arial Narrow" w:hAnsi="Arial Narrow"/>
                            <w:b/>
                            <w:sz w:val="20"/>
                            <w:szCs w:val="26"/>
                            <w:lang w:val="en-US"/>
                          </w:rPr>
                          <w:t xml:space="preserve"> SA/SB35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51</w:t>
                        </w:r>
                        <w:r w:rsidRPr="004915B8">
                          <w:rPr>
                            <w:rFonts w:ascii="Arial Narrow" w:hAnsi="Arial Narrow"/>
                            <w:b/>
                            <w:sz w:val="20"/>
                            <w:szCs w:val="26"/>
                            <w:lang w:val="en-US"/>
                          </w:rPr>
                          <w:t xml:space="preserve"> to SA/SB</w:t>
                        </w:r>
                        <w:r>
                          <w:rPr>
                            <w:rFonts w:ascii="Arial Narrow" w:hAnsi="Arial Narrow"/>
                            <w:b/>
                            <w:sz w:val="20"/>
                            <w:szCs w:val="26"/>
                            <w:lang w:val="en-US"/>
                          </w:rPr>
                          <w:t>56</w:t>
                        </w:r>
                      </w:p>
                      <w:p w14:paraId="583E219D" w14:textId="77777777" w:rsidR="007A52E2" w:rsidRDefault="007A52E2" w:rsidP="007A52E2"/>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Pr>
          <w:sz w:val="44"/>
          <w:szCs w:val="44"/>
        </w:rPr>
        <w:t>Yorke Peninsula and Mid North</w:t>
      </w:r>
      <w:r w:rsidR="00EF34A0" w:rsidRPr="00235F57">
        <w:rPr>
          <w:sz w:val="44"/>
          <w:szCs w:val="44"/>
        </w:rPr>
        <w:t xml:space="preserve"> </w:t>
      </w:r>
    </w:p>
    <w:p w14:paraId="23BD2598" w14:textId="34B05B97" w:rsidR="00EF34A0" w:rsidRPr="005C6EF4" w:rsidRDefault="007A52E2" w:rsidP="00FE55AD">
      <w:pPr>
        <w:pStyle w:val="FeatureText"/>
        <w:spacing w:before="120" w:line="240" w:lineRule="auto"/>
        <w:rPr>
          <w:sz w:val="34"/>
          <w:szCs w:val="34"/>
        </w:rPr>
      </w:pPr>
      <w:r w:rsidRPr="00063EBA">
        <w:rPr>
          <w:rFonts w:ascii="Arial Narrow" w:hAnsi="Arial Narrow"/>
          <w:noProof/>
          <w:lang w:val="en-AU" w:eastAsia="en-AU"/>
        </w:rPr>
        <w:drawing>
          <wp:anchor distT="0" distB="0" distL="114300" distR="114300" simplePos="0" relativeHeight="251787264" behindDoc="1" locked="0" layoutInCell="1" allowOverlap="1" wp14:anchorId="49DA52F6" wp14:editId="6FF3ED49">
            <wp:simplePos x="0" y="0"/>
            <wp:positionH relativeFrom="column">
              <wp:posOffset>4345940</wp:posOffset>
            </wp:positionH>
            <wp:positionV relativeFrom="paragraph">
              <wp:posOffset>149225</wp:posOffset>
            </wp:positionV>
            <wp:extent cx="2161526" cy="1562100"/>
            <wp:effectExtent l="0" t="0" r="0" b="0"/>
            <wp:wrapNone/>
            <wp:docPr id="23" name="Picture 23" descr="C:\Users\sparke20\Desktop\Benchmarking - EAS\YP_MidNorth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YP_MidNorth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22" b="9817"/>
                    <a:stretch/>
                  </pic:blipFill>
                  <pic:spPr bwMode="auto">
                    <a:xfrm>
                      <a:off x="0" y="0"/>
                      <a:ext cx="2161526"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06"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00360306" w:rsidRPr="005C6EF4">
        <w:rPr>
          <w:color w:val="0099CC"/>
          <w:sz w:val="34"/>
          <w:szCs w:val="34"/>
        </w:rPr>
        <w:t xml:space="preserve">enchmarking report </w:t>
      </w:r>
    </w:p>
    <w:p w14:paraId="2A580A6B" w14:textId="16C16E20" w:rsidR="00360306" w:rsidRPr="00EF34A0" w:rsidRDefault="00EF34A0" w:rsidP="005C6EF4">
      <w:pPr>
        <w:pStyle w:val="Heading2"/>
        <w:rPr>
          <w:rFonts w:ascii="Arial Narrow" w:hAnsi="Arial Narrow"/>
          <w:sz w:val="56"/>
          <w:szCs w:val="56"/>
        </w:rPr>
      </w:pPr>
      <w:r>
        <w:t xml:space="preserve">Enhanced abattoir surveillance </w:t>
      </w:r>
    </w:p>
    <w:p w14:paraId="0E946851" w14:textId="5C97554D"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0F44A3F0"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2107D47F"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5A10FE91" w:rsidR="009665DB" w:rsidRDefault="009665DB" w:rsidP="009665DB">
            <w:pPr>
              <w:spacing w:before="120"/>
              <w:ind w:left="873"/>
              <w:jc w:val="both"/>
            </w:pPr>
            <w:r w:rsidRPr="00686ABB">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CF9F4"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1B58CA" w:rsidRPr="00686ABB">
              <w:rPr>
                <w:b/>
              </w:rPr>
              <w:t>53</w:t>
            </w:r>
            <w:r w:rsidRPr="00686ABB">
              <w:rPr>
                <w:b/>
              </w:rPr>
              <w:t>%</w:t>
            </w:r>
            <w:r w:rsidRPr="00686ABB">
              <w:t xml:space="preserve"> of all commercial* </w:t>
            </w:r>
            <w:r w:rsidR="001B58CA" w:rsidRPr="00686ABB">
              <w:t>Yorke Peninsula and Mid North</w:t>
            </w:r>
            <w:r w:rsidRPr="00686ABB">
              <w:t xml:space="preserve"> sheep producers </w:t>
            </w:r>
            <w:r w:rsidRPr="00686ABB">
              <w:rPr>
                <w:szCs w:val="22"/>
              </w:rPr>
              <w:t>(*commercial producers were defined as those who transferred &gt;100</w:t>
            </w:r>
            <w:r w:rsidRPr="007009FB">
              <w:rPr>
                <w:szCs w:val="22"/>
              </w:rPr>
              <w:t xml:space="preserve"> sheep on the NLIS database in 2020)</w:t>
            </w:r>
          </w:p>
        </w:tc>
        <w:tc>
          <w:tcPr>
            <w:tcW w:w="4365" w:type="dxa"/>
          </w:tcPr>
          <w:p w14:paraId="7AA0C82C" w14:textId="7B2118C8" w:rsidR="009665DB" w:rsidRDefault="009665DB" w:rsidP="005C6EF4">
            <w:pPr>
              <w:pStyle w:val="BodyText"/>
            </w:pPr>
            <w:r w:rsidRPr="00686ABB">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9F1F41F"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686ABB">
              <w:rPr>
                <w:b/>
                <w:bCs/>
              </w:rPr>
              <w:t>~</w:t>
            </w:r>
            <w:r w:rsidR="001B58CA" w:rsidRPr="00686ABB">
              <w:rPr>
                <w:b/>
                <w:bCs/>
              </w:rPr>
              <w:t>192</w:t>
            </w:r>
            <w:r w:rsidRPr="00686ABB">
              <w:rPr>
                <w:b/>
              </w:rPr>
              <w:t>,000</w:t>
            </w:r>
            <w:r w:rsidRPr="00686ABB">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70FF2"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Pr="00201370" w:rsidRDefault="003808F4" w:rsidP="005C6EF4">
      <w:pPr>
        <w:pStyle w:val="Heading2"/>
      </w:pPr>
      <w:r w:rsidRPr="00201370">
        <w:t xml:space="preserve">How </w:t>
      </w:r>
      <w:r w:rsidR="009665DB" w:rsidRPr="00201370">
        <w:t>do I use this information</w:t>
      </w:r>
      <w:r w:rsidRPr="00201370">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6D7A02">
        <w:rPr>
          <w:i/>
          <w:iCs/>
          <w:u w:val="single"/>
        </w:rPr>
        <w:t>number</w:t>
      </w:r>
      <w:r w:rsidR="003808F4" w:rsidRPr="006D7A02">
        <w:rPr>
          <w:i/>
          <w:iCs/>
          <w:u w:val="single"/>
        </w:rPr>
        <w:t xml:space="preserve"> of producers in the region</w:t>
      </w:r>
      <w:r w:rsidR="003808F4" w:rsidRPr="006D7A02">
        <w:rPr>
          <w:i/>
          <w:iCs/>
        </w:rPr>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w:t>
      </w:r>
      <w:r w:rsidR="003808F4" w:rsidRPr="00D542FE">
        <w:t xml:space="preserve">the </w:t>
      </w:r>
      <w:r w:rsidR="003808F4" w:rsidRPr="006D7A02">
        <w:rPr>
          <w:i/>
          <w:iCs/>
          <w:u w:val="single"/>
        </w:rPr>
        <w:t xml:space="preserve">average </w:t>
      </w:r>
      <w:r w:rsidR="0027616F" w:rsidRPr="006D7A02">
        <w:rPr>
          <w:i/>
          <w:iCs/>
          <w:u w:val="single"/>
        </w:rPr>
        <w:t>percent</w:t>
      </w:r>
      <w:r w:rsidR="009665DB" w:rsidRPr="006D7A02">
        <w:rPr>
          <w:i/>
          <w:iCs/>
          <w:u w:val="single"/>
        </w:rPr>
        <w:t xml:space="preserve"> of sheep</w:t>
      </w:r>
      <w:r w:rsidR="0027616F" w:rsidRPr="006D7A02">
        <w:rPr>
          <w:i/>
          <w:iCs/>
          <w:u w:val="single"/>
        </w:rPr>
        <w:t xml:space="preserve"> affected by each condition</w:t>
      </w:r>
      <w:r w:rsidR="003808F4" w:rsidRPr="006D7A02">
        <w:rPr>
          <w:i/>
          <w:iCs/>
          <w:u w:val="single"/>
        </w:rPr>
        <w:t xml:space="preserve"> within affected </w:t>
      </w:r>
      <w:r w:rsidR="009665DB" w:rsidRPr="006D7A02">
        <w:rPr>
          <w:i/>
          <w:iCs/>
          <w:u w:val="single"/>
        </w:rPr>
        <w:t>consignments</w:t>
      </w:r>
      <w:r w:rsidR="003808F4" w:rsidRPr="005C6EF4">
        <w:t xml:space="preserve">. An indication </w:t>
      </w:r>
      <w:r w:rsidR="009665DB" w:rsidRPr="005C6EF4">
        <w:t xml:space="preserve">of </w:t>
      </w:r>
      <w:r w:rsidR="009665DB" w:rsidRPr="006D7A02">
        <w:rPr>
          <w:b/>
          <w:bCs/>
          <w:color w:val="FF0000"/>
          <w:u w:val="single"/>
        </w:rPr>
        <w:t>potential</w:t>
      </w:r>
      <w:r w:rsidR="003808F4" w:rsidRPr="006D7A02">
        <w:rPr>
          <w:b/>
          <w:bCs/>
          <w:color w:val="FF0000"/>
          <w:u w:val="single"/>
        </w:rPr>
        <w:t xml:space="preserve"> </w:t>
      </w:r>
      <w:r w:rsidR="0027616F" w:rsidRPr="006D7A02">
        <w:rPr>
          <w:b/>
          <w:bCs/>
          <w:color w:val="FF0000"/>
          <w:u w:val="single"/>
        </w:rPr>
        <w:t>lost value</w:t>
      </w:r>
      <w:r w:rsidR="003808F4" w:rsidRPr="006D7A02">
        <w:rPr>
          <w:color w:val="FF0000"/>
        </w:rPr>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76378A3E"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2E055C">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686ABB" w:rsidRDefault="00FE55AD" w:rsidP="00686ABB">
            <w:pPr>
              <w:spacing w:line="240" w:lineRule="auto"/>
              <w:ind w:left="320"/>
              <w:rPr>
                <w:b/>
                <w:color w:val="FFFFFF" w:themeColor="background1"/>
              </w:rPr>
            </w:pPr>
            <w:r w:rsidRPr="00686ABB">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686ABB" w:rsidRDefault="00FE55AD" w:rsidP="00686ABB">
            <w:pPr>
              <w:spacing w:line="240" w:lineRule="auto"/>
              <w:ind w:left="320"/>
              <w:rPr>
                <w:b/>
                <w:color w:val="FFFFFF" w:themeColor="background1"/>
              </w:rPr>
            </w:pPr>
            <w:r w:rsidRPr="00686ABB">
              <w:rPr>
                <w:b/>
                <w:color w:val="FFFFFF" w:themeColor="background1"/>
              </w:rPr>
              <w:t>Mutton</w:t>
            </w:r>
          </w:p>
        </w:tc>
      </w:tr>
      <w:tr w:rsidR="000450FA" w:rsidRPr="00FE55AD" w14:paraId="55D6C598" w14:textId="77777777" w:rsidTr="00C43C0A">
        <w:trPr>
          <w:trHeight w:hRule="exact" w:val="999"/>
        </w:trPr>
        <w:tc>
          <w:tcPr>
            <w:tcW w:w="6374" w:type="dxa"/>
            <w:tcBorders>
              <w:top w:val="single" w:sz="4" w:space="0" w:color="auto"/>
            </w:tcBorders>
            <w:shd w:val="clear" w:color="auto" w:fill="FFFFFF" w:themeFill="background1"/>
          </w:tcPr>
          <w:p w14:paraId="649B2B14" w14:textId="0D3520B9" w:rsidR="00FE55AD" w:rsidRPr="00FE55AD" w:rsidRDefault="00FE55AD" w:rsidP="00B10F9B">
            <w:pPr>
              <w:spacing w:line="240" w:lineRule="auto"/>
              <w:rPr>
                <w:rFonts w:cs="Arial"/>
                <w:b/>
                <w:sz w:val="20"/>
              </w:rPr>
            </w:pPr>
            <w:r w:rsidRPr="00FE55AD">
              <w:rPr>
                <w:rFonts w:cs="Arial"/>
                <w:b/>
                <w:sz w:val="20"/>
              </w:rPr>
              <w:t>Grass seeds</w:t>
            </w:r>
            <w:r w:rsidR="00C43C0A">
              <w:rPr>
                <w:rFonts w:cs="Arial"/>
                <w:b/>
                <w:sz w:val="20"/>
              </w:rPr>
              <w:t>:</w:t>
            </w:r>
          </w:p>
          <w:p w14:paraId="2FD09148" w14:textId="3166682A"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04512C">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Pr="00C43C0A" w:rsidRDefault="00FE55AD" w:rsidP="00B10F9B">
            <w:pPr>
              <w:spacing w:line="240" w:lineRule="auto"/>
              <w:ind w:left="34"/>
              <w:rPr>
                <w:rFonts w:cs="Arial"/>
                <w:sz w:val="16"/>
                <w:szCs w:val="16"/>
              </w:rPr>
            </w:pPr>
          </w:p>
          <w:p w14:paraId="46D0B670" w14:textId="43A755C8"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04512C">
              <w:rPr>
                <w:rFonts w:cs="Arial"/>
                <w:sz w:val="20"/>
              </w:rPr>
              <w:t>**</w:t>
            </w:r>
            <w:r w:rsidRPr="00FE55AD">
              <w:rPr>
                <w:rFonts w:cs="Arial"/>
                <w:sz w:val="20"/>
              </w:rPr>
              <w:t xml:space="preserve"> </w:t>
            </w:r>
          </w:p>
          <w:p w14:paraId="423CF6DA" w14:textId="77777777" w:rsidR="00E667BF" w:rsidRDefault="006D7E77" w:rsidP="0024362C">
            <w:pPr>
              <w:pStyle w:val="ListParagraph"/>
              <w:numPr>
                <w:ilvl w:val="0"/>
                <w:numId w:val="3"/>
              </w:numPr>
              <w:spacing w:line="240" w:lineRule="auto"/>
              <w:ind w:left="629" w:hanging="516"/>
              <w:rPr>
                <w:rFonts w:cs="Arial"/>
                <w:b/>
                <w:sz w:val="20"/>
              </w:rPr>
            </w:pPr>
            <w:r>
              <w:rPr>
                <w:rFonts w:cs="Arial"/>
                <w:b/>
                <w:sz w:val="20"/>
              </w:rPr>
              <w:t>35</w:t>
            </w:r>
            <w:r w:rsidR="00E667BF" w:rsidRPr="00FE55AD">
              <w:rPr>
                <w:rFonts w:cs="Arial"/>
                <w:b/>
                <w:sz w:val="20"/>
              </w:rPr>
              <w:t>%</w:t>
            </w:r>
          </w:p>
          <w:p w14:paraId="28BEC456" w14:textId="37D6DC84" w:rsidR="0024362C" w:rsidRPr="0024362C" w:rsidRDefault="0024362C" w:rsidP="0024362C">
            <w:pPr>
              <w:pStyle w:val="ListParagraph"/>
              <w:numPr>
                <w:ilvl w:val="0"/>
                <w:numId w:val="3"/>
              </w:numPr>
              <w:spacing w:line="240" w:lineRule="auto"/>
              <w:ind w:left="629" w:hanging="516"/>
              <w:rPr>
                <w:rFonts w:cs="Arial"/>
                <w:b/>
                <w:sz w:val="20"/>
              </w:rPr>
            </w:pPr>
            <w:r w:rsidRPr="00E667BF">
              <w:rPr>
                <w:rFonts w:cs="Arial"/>
                <w:b/>
                <w:color w:val="FF0000"/>
                <w:sz w:val="20"/>
              </w:rPr>
              <w:t>High</w:t>
            </w:r>
          </w:p>
        </w:tc>
        <w:tc>
          <w:tcPr>
            <w:tcW w:w="2274" w:type="dxa"/>
            <w:gridSpan w:val="2"/>
            <w:shd w:val="clear" w:color="auto" w:fill="auto"/>
          </w:tcPr>
          <w:p w14:paraId="64C969CF" w14:textId="77777777" w:rsidR="00471F0C" w:rsidRPr="00471F0C" w:rsidRDefault="00471F0C" w:rsidP="00E667BF">
            <w:pPr>
              <w:pStyle w:val="ListParagraph"/>
              <w:spacing w:line="240" w:lineRule="auto"/>
              <w:rPr>
                <w:rFonts w:cs="Arial"/>
                <w:b/>
                <w:sz w:val="16"/>
                <w:szCs w:val="16"/>
              </w:rPr>
            </w:pPr>
          </w:p>
          <w:p w14:paraId="11703A22" w14:textId="77777777" w:rsidR="0024362C" w:rsidRDefault="0024362C" w:rsidP="0024362C">
            <w:pPr>
              <w:pStyle w:val="ListParagraph"/>
              <w:numPr>
                <w:ilvl w:val="0"/>
                <w:numId w:val="3"/>
              </w:numPr>
              <w:spacing w:line="240" w:lineRule="auto"/>
              <w:ind w:left="629" w:hanging="516"/>
              <w:rPr>
                <w:rFonts w:cs="Arial"/>
                <w:sz w:val="20"/>
              </w:rPr>
            </w:pPr>
            <w:r>
              <w:rPr>
                <w:rFonts w:cs="Arial"/>
                <w:sz w:val="20"/>
              </w:rPr>
              <w:t xml:space="preserve">Low </w:t>
            </w:r>
          </w:p>
          <w:p w14:paraId="1972D224" w14:textId="77777777" w:rsidR="0024362C" w:rsidRDefault="0024362C" w:rsidP="0024362C">
            <w:pPr>
              <w:pStyle w:val="ListParagraph"/>
              <w:numPr>
                <w:ilvl w:val="0"/>
                <w:numId w:val="3"/>
              </w:numPr>
              <w:spacing w:line="240" w:lineRule="auto"/>
              <w:ind w:left="629" w:hanging="516"/>
              <w:rPr>
                <w:rFonts w:cs="Arial"/>
                <w:b/>
                <w:sz w:val="20"/>
              </w:rPr>
            </w:pPr>
            <w:r>
              <w:rPr>
                <w:rFonts w:cs="Arial"/>
                <w:b/>
                <w:sz w:val="20"/>
              </w:rPr>
              <w:t>2%*</w:t>
            </w:r>
            <w:r>
              <w:rPr>
                <w:rFonts w:cs="Arial"/>
                <w:sz w:val="20"/>
              </w:rPr>
              <w:t xml:space="preserve"> </w:t>
            </w:r>
            <w:r w:rsidRPr="00A71289">
              <w:rPr>
                <w:rFonts w:cs="Arial"/>
                <w:sz w:val="14"/>
                <w:szCs w:val="14"/>
              </w:rPr>
              <w:t>state average</w:t>
            </w:r>
          </w:p>
          <w:p w14:paraId="397EF055" w14:textId="6A2EA6B0" w:rsidR="00FE55AD" w:rsidRPr="00C43C0A" w:rsidRDefault="0024362C" w:rsidP="00C43C0A">
            <w:pPr>
              <w:pStyle w:val="ListParagraph"/>
              <w:numPr>
                <w:ilvl w:val="0"/>
                <w:numId w:val="3"/>
              </w:numPr>
              <w:spacing w:line="240" w:lineRule="auto"/>
              <w:ind w:left="629" w:hanging="516"/>
              <w:rPr>
                <w:rFonts w:cs="Arial"/>
                <w:sz w:val="20"/>
              </w:rPr>
            </w:pPr>
            <w:r>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4A35106E" w:rsidR="00FE55AD" w:rsidRPr="00FE55AD" w:rsidRDefault="00FE55AD" w:rsidP="00B10F9B">
            <w:pPr>
              <w:spacing w:line="240" w:lineRule="auto"/>
              <w:rPr>
                <w:rFonts w:cs="Arial"/>
                <w:b/>
                <w:sz w:val="20"/>
              </w:rPr>
            </w:pPr>
            <w:r w:rsidRPr="00FE55AD">
              <w:rPr>
                <w:rFonts w:cs="Arial"/>
                <w:b/>
                <w:sz w:val="20"/>
              </w:rPr>
              <w:t>Arthritis</w:t>
            </w:r>
            <w:r w:rsidR="00C43C0A">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70B87949" w:rsidR="00FE55AD" w:rsidRPr="00FE55AD" w:rsidRDefault="006D7E77" w:rsidP="00B10F9B">
            <w:pPr>
              <w:pStyle w:val="ListParagraph"/>
              <w:numPr>
                <w:ilvl w:val="0"/>
                <w:numId w:val="3"/>
              </w:numPr>
              <w:spacing w:line="240" w:lineRule="auto"/>
              <w:ind w:left="629" w:hanging="516"/>
              <w:rPr>
                <w:rFonts w:cs="Arial"/>
                <w:b/>
                <w:sz w:val="20"/>
              </w:rPr>
            </w:pPr>
            <w:r>
              <w:rPr>
                <w:rFonts w:cs="Arial"/>
                <w:b/>
                <w:sz w:val="20"/>
              </w:rPr>
              <w:t>6</w:t>
            </w:r>
            <w:r w:rsidR="00FE55AD" w:rsidRPr="00FE55AD">
              <w:rPr>
                <w:rFonts w:cs="Arial"/>
                <w:b/>
                <w:sz w:val="20"/>
              </w:rPr>
              <w:t>%</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A71289">
              <w:rPr>
                <w:rFonts w:cs="Arial"/>
                <w:b/>
                <w:color w:val="FFC000"/>
                <w:sz w:val="20"/>
              </w:rPr>
              <w:t>Medium</w:t>
            </w:r>
            <w:r w:rsidRPr="00FE55AD">
              <w:rPr>
                <w:rFonts w:cs="Arial"/>
                <w:b/>
                <w:sz w:val="20"/>
              </w:rPr>
              <w:t xml:space="preserve"> </w:t>
            </w:r>
          </w:p>
          <w:p w14:paraId="76CE302F" w14:textId="77BE11F0" w:rsidR="00FE55AD" w:rsidRPr="00FE55AD" w:rsidRDefault="006D7E77"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70C420C7" w:rsidR="00FE55AD" w:rsidRPr="00FE55AD" w:rsidRDefault="00FE55AD" w:rsidP="00B10F9B">
            <w:pPr>
              <w:spacing w:line="240" w:lineRule="auto"/>
              <w:rPr>
                <w:rFonts w:cs="Arial"/>
                <w:b/>
                <w:sz w:val="20"/>
              </w:rPr>
            </w:pPr>
            <w:r w:rsidRPr="00FE55AD">
              <w:rPr>
                <w:rFonts w:cs="Arial"/>
                <w:b/>
                <w:sz w:val="20"/>
              </w:rPr>
              <w:t>Sheep measles</w:t>
            </w:r>
            <w:r w:rsidR="00C43C0A">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43164794" w:rsidR="00FE55AD" w:rsidRPr="00FE55AD" w:rsidRDefault="006D7E77" w:rsidP="00B10F9B">
            <w:pPr>
              <w:pStyle w:val="ListParagraph"/>
              <w:numPr>
                <w:ilvl w:val="0"/>
                <w:numId w:val="3"/>
              </w:numPr>
              <w:spacing w:line="240" w:lineRule="auto"/>
              <w:ind w:left="629" w:hanging="516"/>
              <w:rPr>
                <w:rFonts w:cs="Arial"/>
                <w:b/>
                <w:sz w:val="20"/>
              </w:rPr>
            </w:pPr>
            <w:r>
              <w:rPr>
                <w:rFonts w:cs="Arial"/>
                <w:b/>
                <w:sz w:val="20"/>
              </w:rPr>
              <w:t>9</w:t>
            </w:r>
            <w:r w:rsidR="00FE55AD" w:rsidRPr="00FE55AD">
              <w:rPr>
                <w:rFonts w:cs="Arial"/>
                <w:b/>
                <w:sz w:val="20"/>
              </w:rPr>
              <w:t>%</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43AAA0A4" w:rsidR="00FE55AD" w:rsidRPr="00FE55AD" w:rsidRDefault="006D7E77"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2F2A63D0" w:rsidR="00FE55AD" w:rsidRPr="00FE55AD" w:rsidRDefault="00FE55AD" w:rsidP="00B10F9B">
            <w:pPr>
              <w:spacing w:line="240" w:lineRule="auto"/>
              <w:rPr>
                <w:rFonts w:cs="Arial"/>
                <w:b/>
                <w:sz w:val="20"/>
              </w:rPr>
            </w:pPr>
            <w:r w:rsidRPr="00FE55AD">
              <w:rPr>
                <w:rFonts w:cs="Arial"/>
                <w:b/>
                <w:sz w:val="20"/>
              </w:rPr>
              <w:t>Pleurisy</w:t>
            </w:r>
            <w:r w:rsidR="00C43C0A">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284B6C20" w:rsidR="00FE55AD" w:rsidRPr="00FE55AD" w:rsidRDefault="006D7E77" w:rsidP="00B10F9B">
            <w:pPr>
              <w:pStyle w:val="ListParagraph"/>
              <w:numPr>
                <w:ilvl w:val="0"/>
                <w:numId w:val="3"/>
              </w:numPr>
              <w:spacing w:line="240" w:lineRule="auto"/>
              <w:ind w:left="629" w:hanging="516"/>
              <w:rPr>
                <w:rFonts w:cs="Arial"/>
                <w:b/>
                <w:sz w:val="20"/>
              </w:rPr>
            </w:pPr>
            <w:r>
              <w:rPr>
                <w:rFonts w:cs="Arial"/>
                <w:b/>
                <w:sz w:val="20"/>
              </w:rPr>
              <w:t>11</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75106E5E"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w:t>
            </w:r>
            <w:r w:rsidR="006D7E77">
              <w:rPr>
                <w:rFonts w:cs="Arial"/>
                <w:b/>
                <w:sz w:val="20"/>
              </w:rPr>
              <w:t>0</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0843DD3C" w:rsidR="00FE55AD" w:rsidRPr="00FE55AD" w:rsidRDefault="00FE55AD" w:rsidP="00B10F9B">
            <w:pPr>
              <w:spacing w:line="240" w:lineRule="auto"/>
              <w:rPr>
                <w:rFonts w:cs="Arial"/>
                <w:b/>
                <w:sz w:val="20"/>
              </w:rPr>
            </w:pPr>
            <w:r w:rsidRPr="00FE55AD">
              <w:rPr>
                <w:rFonts w:cs="Arial"/>
                <w:b/>
                <w:sz w:val="20"/>
              </w:rPr>
              <w:t>Cheesy gland</w:t>
            </w:r>
            <w:r w:rsidR="00C43C0A">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A71289" w:rsidRDefault="00FE55AD" w:rsidP="00B10F9B">
            <w:pPr>
              <w:pStyle w:val="ListParagraph"/>
              <w:numPr>
                <w:ilvl w:val="0"/>
                <w:numId w:val="3"/>
              </w:numPr>
              <w:spacing w:line="240" w:lineRule="auto"/>
              <w:ind w:left="559" w:hanging="426"/>
              <w:rPr>
                <w:rFonts w:cs="Arial"/>
                <w:b/>
                <w:bCs/>
                <w:sz w:val="20"/>
              </w:rPr>
            </w:pPr>
            <w:r w:rsidRPr="00A71289">
              <w:rPr>
                <w:rFonts w:cs="Arial"/>
                <w:b/>
                <w:bCs/>
                <w:color w:val="FFC000"/>
                <w:sz w:val="20"/>
              </w:rPr>
              <w:t>Medium</w:t>
            </w:r>
            <w:r w:rsidRPr="00A71289">
              <w:rPr>
                <w:rFonts w:cs="Arial"/>
                <w:b/>
                <w:bCs/>
                <w:sz w:val="20"/>
              </w:rPr>
              <w:t xml:space="preserve"> </w:t>
            </w:r>
          </w:p>
          <w:p w14:paraId="69637285"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12%</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1B58CA">
        <w:trPr>
          <w:trHeight w:hRule="exact" w:val="1004"/>
        </w:trPr>
        <w:tc>
          <w:tcPr>
            <w:tcW w:w="6374" w:type="dxa"/>
            <w:shd w:val="clear" w:color="auto" w:fill="FFFFFF" w:themeFill="background1"/>
          </w:tcPr>
          <w:p w14:paraId="1A8D20A7" w14:textId="5A58A073" w:rsidR="000450FA" w:rsidRDefault="00B10F9B" w:rsidP="00B10F9B">
            <w:pPr>
              <w:spacing w:line="240" w:lineRule="auto"/>
              <w:contextualSpacing/>
              <w:rPr>
                <w:rFonts w:cs="Arial"/>
                <w:b/>
                <w:sz w:val="20"/>
              </w:rPr>
            </w:pPr>
            <w:r w:rsidRPr="00FE55AD">
              <w:rPr>
                <w:rFonts w:cs="Arial"/>
                <w:b/>
                <w:sz w:val="20"/>
              </w:rPr>
              <w:t xml:space="preserve">Vaccine lesions: </w:t>
            </w:r>
            <w:r w:rsidR="0004512C" w:rsidRPr="00CD0F38">
              <w:rPr>
                <w:rFonts w:cs="Arial"/>
                <w:bCs/>
                <w:sz w:val="20"/>
              </w:rPr>
              <w:t xml:space="preserve">(depends on lesion location on </w:t>
            </w:r>
            <w:proofErr w:type="spellStart"/>
            <w:r w:rsidR="0004512C" w:rsidRPr="00CD0F38">
              <w:rPr>
                <w:rFonts w:cs="Arial"/>
                <w:bCs/>
                <w:sz w:val="20"/>
              </w:rPr>
              <w:t>carcase</w:t>
            </w:r>
            <w:proofErr w:type="spellEnd"/>
            <w:r w:rsidR="0004512C" w:rsidRPr="00CD0F38">
              <w:rPr>
                <w:rFonts w:cs="Arial"/>
                <w:bCs/>
                <w:sz w:val="20"/>
              </w:rPr>
              <w:t>)</w:t>
            </w:r>
          </w:p>
          <w:p w14:paraId="5306A2A3" w14:textId="67DD423B"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04512C">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4FAB82D9"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04512C">
              <w:rPr>
                <w:rFonts w:cs="Arial"/>
                <w:sz w:val="20"/>
                <w:lang w:val="en-AU" w:eastAsia="en-US"/>
              </w:rPr>
              <w:t>**</w:t>
            </w:r>
            <w:r w:rsidRPr="00FE55AD">
              <w:rPr>
                <w:rFonts w:cs="Arial"/>
                <w:sz w:val="20"/>
                <w:lang w:val="en-AU" w:eastAsia="en-US"/>
              </w:rPr>
              <w:t xml:space="preserve"> </w:t>
            </w:r>
          </w:p>
          <w:p w14:paraId="68C1604D" w14:textId="6AD0F953" w:rsidR="00B10F9B" w:rsidRPr="00B10F9B" w:rsidRDefault="006D7E77" w:rsidP="00B10F9B">
            <w:pPr>
              <w:numPr>
                <w:ilvl w:val="0"/>
                <w:numId w:val="3"/>
              </w:numPr>
              <w:spacing w:line="240" w:lineRule="auto"/>
              <w:ind w:left="629" w:hanging="567"/>
              <w:contextualSpacing/>
              <w:rPr>
                <w:rFonts w:cs="Arial"/>
                <w:sz w:val="16"/>
                <w:szCs w:val="16"/>
              </w:rPr>
            </w:pPr>
            <w:r>
              <w:rPr>
                <w:rFonts w:cs="Arial"/>
                <w:b/>
                <w:sz w:val="20"/>
                <w:lang w:val="en-AU" w:eastAsia="en-US"/>
              </w:rPr>
              <w:t>42</w:t>
            </w:r>
            <w:r w:rsidR="00B10F9B" w:rsidRPr="00FE55AD">
              <w:rPr>
                <w:rFonts w:cs="Arial"/>
                <w:b/>
                <w:sz w:val="20"/>
                <w:lang w:val="en-AU" w:eastAsia="en-US"/>
              </w:rPr>
              <w:t>%</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74E4D8CD" w:rsidR="00B10F9B" w:rsidRPr="00B10F9B" w:rsidRDefault="0024362C"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A71289">
              <w:rPr>
                <w:rFonts w:cs="Arial"/>
                <w:b/>
                <w:sz w:val="20"/>
                <w:lang w:val="en-AU" w:eastAsia="en-US"/>
              </w:rPr>
              <w:t>0</w:t>
            </w:r>
            <w:r>
              <w:rPr>
                <w:rFonts w:cs="Arial"/>
                <w:b/>
                <w:sz w:val="20"/>
                <w:lang w:val="en-AU" w:eastAsia="en-US"/>
              </w:rPr>
              <w:t>%</w:t>
            </w:r>
            <w:r w:rsidR="00B10F9B" w:rsidRPr="00FE55AD">
              <w:rPr>
                <w:rFonts w:cs="Arial"/>
                <w:b/>
                <w:sz w:val="20"/>
                <w:lang w:val="en-AU" w:eastAsia="en-US"/>
              </w:rPr>
              <w:t xml:space="preserve">* </w:t>
            </w:r>
            <w:r w:rsidR="00B10F9B" w:rsidRPr="00A71289">
              <w:rPr>
                <w:rFonts w:cs="Arial"/>
                <w:sz w:val="14"/>
                <w:szCs w:val="14"/>
                <w:lang w:val="en-AU" w:eastAsia="en-US"/>
              </w:rPr>
              <w:t>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04512C">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06EB1F85" w:rsidR="00B10F9B" w:rsidRPr="00FE55AD" w:rsidRDefault="006D7E77"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71844745" w:rsidR="00B10F9B" w:rsidRDefault="00B10F9B" w:rsidP="00B10F9B">
            <w:pPr>
              <w:pStyle w:val="ListParagraph"/>
              <w:numPr>
                <w:ilvl w:val="0"/>
                <w:numId w:val="3"/>
              </w:numPr>
              <w:spacing w:line="240" w:lineRule="auto"/>
              <w:ind w:left="629" w:hanging="567"/>
              <w:rPr>
                <w:rFonts w:cs="Arial"/>
                <w:b/>
                <w:sz w:val="20"/>
              </w:rPr>
            </w:pPr>
            <w:r w:rsidRPr="00FE55AD">
              <w:rPr>
                <w:rFonts w:cs="Arial"/>
                <w:b/>
                <w:sz w:val="20"/>
              </w:rPr>
              <w:t>1</w:t>
            </w:r>
            <w:r w:rsidR="006D7E77">
              <w:rPr>
                <w:rFonts w:cs="Arial"/>
                <w:b/>
                <w:sz w:val="20"/>
              </w:rPr>
              <w:t>2</w:t>
            </w:r>
            <w:r w:rsidRPr="00FE55AD">
              <w:rPr>
                <w:rFonts w:cs="Arial"/>
                <w:b/>
                <w:sz w:val="20"/>
              </w:rPr>
              <w:t>%</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41FBD345" w:rsidR="00B10F9B" w:rsidRPr="00B10F9B" w:rsidRDefault="0024362C" w:rsidP="00B10F9B">
            <w:pPr>
              <w:pStyle w:val="ListParagraph"/>
              <w:numPr>
                <w:ilvl w:val="0"/>
                <w:numId w:val="3"/>
              </w:numPr>
              <w:spacing w:line="240" w:lineRule="auto"/>
              <w:ind w:left="637" w:hanging="425"/>
              <w:rPr>
                <w:rFonts w:cs="Arial"/>
                <w:sz w:val="16"/>
                <w:szCs w:val="16"/>
              </w:rPr>
            </w:pPr>
            <w:r>
              <w:rPr>
                <w:rFonts w:cs="Arial"/>
                <w:b/>
                <w:sz w:val="20"/>
              </w:rPr>
              <w:t>1</w:t>
            </w:r>
            <w:r w:rsidR="00A71289">
              <w:rPr>
                <w:rFonts w:cs="Arial"/>
                <w:b/>
                <w:sz w:val="20"/>
              </w:rPr>
              <w:t>3</w:t>
            </w:r>
            <w:r>
              <w:rPr>
                <w:rFonts w:cs="Arial"/>
                <w:b/>
                <w:sz w:val="20"/>
              </w:rPr>
              <w:t>%</w:t>
            </w:r>
            <w:r w:rsidR="00B10F9B" w:rsidRPr="00FE55AD">
              <w:rPr>
                <w:rFonts w:cs="Arial"/>
                <w:b/>
                <w:sz w:val="20"/>
              </w:rPr>
              <w:t xml:space="preserve">* </w:t>
            </w:r>
            <w:r w:rsidR="00B10F9B" w:rsidRPr="00A71289">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C43C0A">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438EC02A" w:rsidR="00B10F9B" w:rsidRPr="00B10F9B" w:rsidRDefault="009B652C"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24362C">
              <w:rPr>
                <w:rFonts w:cs="Arial"/>
                <w:b/>
                <w:sz w:val="20"/>
                <w:lang w:val="en-AU" w:eastAsia="en-US"/>
              </w:rPr>
              <w:t>%</w:t>
            </w:r>
            <w:r w:rsidR="00B10F9B" w:rsidRPr="00FE55AD">
              <w:rPr>
                <w:rFonts w:cs="Arial"/>
                <w:b/>
                <w:sz w:val="20"/>
                <w:lang w:val="en-AU" w:eastAsia="en-US"/>
              </w:rPr>
              <w:t>*</w:t>
            </w:r>
            <w:r w:rsidR="00B10F9B" w:rsidRPr="00FE55AD">
              <w:rPr>
                <w:rFonts w:cs="Arial"/>
                <w:sz w:val="20"/>
              </w:rPr>
              <w:t xml:space="preserve"> </w:t>
            </w:r>
            <w:r w:rsidR="00B10F9B" w:rsidRPr="009B652C">
              <w:rPr>
                <w:rFonts w:cs="Arial"/>
                <w:sz w:val="14"/>
                <w:szCs w:val="14"/>
              </w:rPr>
              <w:t>state average</w:t>
            </w:r>
            <w:r w:rsidR="00B10F9B" w:rsidRPr="00B10F9B">
              <w:rPr>
                <w:rFonts w:cs="Arial"/>
                <w:b/>
                <w:sz w:val="16"/>
                <w:szCs w:val="16"/>
                <w:lang w:val="en-AU" w:eastAsia="en-US"/>
              </w:rPr>
              <w:t xml:space="preserve"> </w:t>
            </w:r>
          </w:p>
          <w:p w14:paraId="7C171D51" w14:textId="119C1087" w:rsidR="00B10F9B" w:rsidRPr="00C43C0A" w:rsidRDefault="00B10F9B" w:rsidP="00C43C0A">
            <w:pPr>
              <w:pStyle w:val="ListParagraph"/>
              <w:numPr>
                <w:ilvl w:val="0"/>
                <w:numId w:val="3"/>
              </w:numPr>
              <w:spacing w:line="240" w:lineRule="auto"/>
              <w:ind w:left="629" w:hanging="567"/>
              <w:rPr>
                <w:rFonts w:cs="Arial"/>
                <w:b/>
                <w:sz w:val="20"/>
              </w:rPr>
            </w:pPr>
            <w:r w:rsidRPr="009B652C">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1A43AE4A" w:rsidR="00B10F9B" w:rsidRPr="00FE55AD" w:rsidRDefault="006D7E77"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1462AD51" w:rsidR="00B10F9B" w:rsidRPr="00FE55AD" w:rsidRDefault="006D7E77"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17</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C43C0A">
        <w:trPr>
          <w:trHeight w:hRule="exact" w:val="964"/>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4F1D0A76" w:rsidR="00B10F9B" w:rsidRPr="00FE55AD" w:rsidRDefault="006D7E77"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7D7165A2" w:rsidR="00B10F9B" w:rsidRPr="00FE55AD" w:rsidRDefault="006D7E77"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20</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9051A87" w14:textId="77777777" w:rsidR="00B10F9B" w:rsidRDefault="00B10F9B" w:rsidP="00AB1DD3">
            <w:pPr>
              <w:spacing w:line="240" w:lineRule="auto"/>
              <w:rPr>
                <w:rFonts w:cs="Arial"/>
                <w:sz w:val="20"/>
                <w:lang w:val="en-AU" w:eastAsia="en-US"/>
              </w:rPr>
            </w:pPr>
          </w:p>
          <w:p w14:paraId="53D79BB6" w14:textId="39406930" w:rsidR="00AB1DD3" w:rsidRPr="009B652C" w:rsidRDefault="009B652C" w:rsidP="00AB1DD3">
            <w:pPr>
              <w:pStyle w:val="ListParagraph"/>
              <w:numPr>
                <w:ilvl w:val="0"/>
                <w:numId w:val="3"/>
              </w:numPr>
              <w:spacing w:line="240" w:lineRule="auto"/>
              <w:ind w:left="629" w:hanging="567"/>
              <w:rPr>
                <w:rFonts w:cs="Arial"/>
                <w:b/>
                <w:bCs/>
                <w:sz w:val="20"/>
                <w:lang w:val="en-AU" w:eastAsia="en-US"/>
              </w:rPr>
            </w:pPr>
            <w:r w:rsidRPr="009B652C">
              <w:rPr>
                <w:rFonts w:cs="Arial"/>
                <w:b/>
                <w:bCs/>
                <w:color w:val="FF0000"/>
                <w:sz w:val="20"/>
                <w:lang w:val="en-AU" w:eastAsia="en-US"/>
              </w:rPr>
              <w:t>Very High</w:t>
            </w:r>
            <w:r w:rsidR="00AB1DD3" w:rsidRPr="009B652C">
              <w:rPr>
                <w:rFonts w:cs="Arial"/>
                <w:b/>
                <w:bCs/>
                <w:sz w:val="20"/>
                <w:lang w:val="en-AU" w:eastAsia="en-US"/>
              </w:rPr>
              <w:t xml:space="preserve"> </w:t>
            </w:r>
          </w:p>
          <w:p w14:paraId="6597E77D" w14:textId="4EFAACE1" w:rsidR="00AB1DD3" w:rsidRPr="00AB1DD3" w:rsidRDefault="00AB1DD3" w:rsidP="00AB1DD3">
            <w:pPr>
              <w:pStyle w:val="ListParagraph"/>
              <w:numPr>
                <w:ilvl w:val="0"/>
                <w:numId w:val="3"/>
              </w:numPr>
              <w:spacing w:line="240" w:lineRule="auto"/>
              <w:ind w:left="629" w:hanging="567"/>
              <w:rPr>
                <w:rFonts w:cs="Arial"/>
                <w:sz w:val="20"/>
                <w:lang w:val="en-AU" w:eastAsia="en-US"/>
              </w:rPr>
            </w:pPr>
            <w:r>
              <w:rPr>
                <w:rFonts w:cs="Arial"/>
                <w:b/>
                <w:sz w:val="20"/>
                <w:lang w:val="en-AU" w:eastAsia="en-US"/>
              </w:rPr>
              <w:t>2</w:t>
            </w:r>
            <w:r w:rsidR="009B652C">
              <w:rPr>
                <w:rFonts w:cs="Arial"/>
                <w:b/>
                <w:sz w:val="20"/>
                <w:lang w:val="en-AU" w:eastAsia="en-US"/>
              </w:rPr>
              <w:t>8</w:t>
            </w:r>
            <w:r w:rsidRPr="00FE55AD">
              <w:rPr>
                <w:rFonts w:cs="Arial"/>
                <w:b/>
                <w:sz w:val="20"/>
                <w:lang w:val="en-AU" w:eastAsia="en-US"/>
              </w:rPr>
              <w:t>%</w:t>
            </w:r>
          </w:p>
          <w:p w14:paraId="65F630CD" w14:textId="54D4B87D" w:rsidR="00AB1DD3" w:rsidRPr="00AB1DD3" w:rsidRDefault="00AB1DD3" w:rsidP="00AB1DD3">
            <w:pPr>
              <w:pStyle w:val="ListParagraph"/>
              <w:numPr>
                <w:ilvl w:val="0"/>
                <w:numId w:val="3"/>
              </w:numPr>
              <w:spacing w:line="240" w:lineRule="auto"/>
              <w:ind w:left="629" w:hanging="567"/>
              <w:rPr>
                <w:rFonts w:cs="Arial"/>
                <w:sz w:val="20"/>
                <w:lang w:val="en-AU" w:eastAsia="en-US"/>
              </w:rPr>
            </w:pPr>
            <w:r>
              <w:rPr>
                <w:rFonts w:cs="Arial"/>
                <w:bCs/>
                <w:sz w:val="20"/>
                <w:lang w:val="en-AU" w:eastAsia="en-US"/>
              </w:rPr>
              <w:t>Nil</w:t>
            </w:r>
          </w:p>
        </w:tc>
      </w:tr>
      <w:tr w:rsidR="00B10F9B" w:rsidRPr="00FE55AD" w14:paraId="65ACED9A" w14:textId="77777777" w:rsidTr="00C43C0A">
        <w:trPr>
          <w:gridAfter w:val="1"/>
          <w:wAfter w:w="8" w:type="dxa"/>
          <w:trHeight w:val="222"/>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C43C0A">
        <w:trPr>
          <w:trHeight w:val="325"/>
        </w:trPr>
        <w:tc>
          <w:tcPr>
            <w:tcW w:w="6374" w:type="dxa"/>
            <w:tcBorders>
              <w:top w:val="single" w:sz="4" w:space="0" w:color="auto"/>
            </w:tcBorders>
            <w:shd w:val="clear" w:color="auto" w:fill="auto"/>
          </w:tcPr>
          <w:p w14:paraId="12711BEF" w14:textId="64EA859B" w:rsidR="00471F0C" w:rsidRPr="00FE55AD" w:rsidRDefault="0004512C"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C43C0A">
            <w:pPr>
              <w:spacing w:before="40" w:after="4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C43C0A">
            <w:pPr>
              <w:spacing w:before="40" w:after="4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C43C0A">
            <w:pPr>
              <w:spacing w:before="40" w:after="4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C43C0A">
            <w:pPr>
              <w:spacing w:before="40" w:after="4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C43C0A">
        <w:trPr>
          <w:trHeight w:val="199"/>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F8B61" w14:textId="77777777" w:rsidR="00822EAA" w:rsidRDefault="00822EAA" w:rsidP="00CB0DB5">
      <w:r>
        <w:separator/>
      </w:r>
    </w:p>
  </w:endnote>
  <w:endnote w:type="continuationSeparator" w:id="0">
    <w:p w14:paraId="246A633D" w14:textId="77777777" w:rsidR="00822EAA" w:rsidRDefault="00822EAA"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76B70696"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1B58CA">
      <w:rPr>
        <w:rFonts w:cs="Arial"/>
        <w:sz w:val="20"/>
        <w:szCs w:val="20"/>
      </w:rPr>
      <w:t>Yorke Peninsula and Mid North</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2E055C">
      <w:rPr>
        <w:rFonts w:cs="Arial"/>
        <w:sz w:val="20"/>
        <w:szCs w:val="20"/>
      </w:rPr>
      <w:t>significant condition for Kangaroo Island producers due to high feral cat numbers.</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F7D57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EBA70" w14:textId="77777777" w:rsidR="00822EAA" w:rsidRDefault="00822EAA" w:rsidP="00CB0DB5">
      <w:r>
        <w:separator/>
      </w:r>
    </w:p>
  </w:footnote>
  <w:footnote w:type="continuationSeparator" w:id="0">
    <w:p w14:paraId="6F8A916A" w14:textId="77777777" w:rsidR="00822EAA" w:rsidRDefault="00822EAA"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4512C"/>
    <w:rsid w:val="000633A2"/>
    <w:rsid w:val="00077D5B"/>
    <w:rsid w:val="0008409D"/>
    <w:rsid w:val="000B368A"/>
    <w:rsid w:val="000B42DE"/>
    <w:rsid w:val="000D289E"/>
    <w:rsid w:val="000D518F"/>
    <w:rsid w:val="000D7170"/>
    <w:rsid w:val="00104FDC"/>
    <w:rsid w:val="001544C6"/>
    <w:rsid w:val="00155CEF"/>
    <w:rsid w:val="001574A7"/>
    <w:rsid w:val="00160A57"/>
    <w:rsid w:val="001625C3"/>
    <w:rsid w:val="00170542"/>
    <w:rsid w:val="001B3EC7"/>
    <w:rsid w:val="001B58CA"/>
    <w:rsid w:val="001F17E4"/>
    <w:rsid w:val="001F4ADF"/>
    <w:rsid w:val="00201370"/>
    <w:rsid w:val="002034D0"/>
    <w:rsid w:val="00203CDB"/>
    <w:rsid w:val="00227F09"/>
    <w:rsid w:val="00235F57"/>
    <w:rsid w:val="0024362C"/>
    <w:rsid w:val="0027616F"/>
    <w:rsid w:val="002C152D"/>
    <w:rsid w:val="002C2990"/>
    <w:rsid w:val="002C7B42"/>
    <w:rsid w:val="002D53F3"/>
    <w:rsid w:val="002E055C"/>
    <w:rsid w:val="002E1A4B"/>
    <w:rsid w:val="003033DB"/>
    <w:rsid w:val="0033738A"/>
    <w:rsid w:val="003472F6"/>
    <w:rsid w:val="00351FB4"/>
    <w:rsid w:val="00360306"/>
    <w:rsid w:val="003719EC"/>
    <w:rsid w:val="003808F4"/>
    <w:rsid w:val="00384AAC"/>
    <w:rsid w:val="003A3A06"/>
    <w:rsid w:val="003B123B"/>
    <w:rsid w:val="003F7C39"/>
    <w:rsid w:val="00402FC8"/>
    <w:rsid w:val="00437B26"/>
    <w:rsid w:val="004463D6"/>
    <w:rsid w:val="00471F0C"/>
    <w:rsid w:val="004916DE"/>
    <w:rsid w:val="004C13AC"/>
    <w:rsid w:val="004C2674"/>
    <w:rsid w:val="004F65C5"/>
    <w:rsid w:val="00521411"/>
    <w:rsid w:val="00527042"/>
    <w:rsid w:val="00560A92"/>
    <w:rsid w:val="0056637E"/>
    <w:rsid w:val="005C51A9"/>
    <w:rsid w:val="005C6EF4"/>
    <w:rsid w:val="005D0D96"/>
    <w:rsid w:val="005D50D3"/>
    <w:rsid w:val="005E687E"/>
    <w:rsid w:val="005F32CB"/>
    <w:rsid w:val="005F3C75"/>
    <w:rsid w:val="005F60A0"/>
    <w:rsid w:val="00613EC7"/>
    <w:rsid w:val="00615E1A"/>
    <w:rsid w:val="00623C6A"/>
    <w:rsid w:val="00625F0A"/>
    <w:rsid w:val="00627218"/>
    <w:rsid w:val="00670FE5"/>
    <w:rsid w:val="0067701B"/>
    <w:rsid w:val="00682486"/>
    <w:rsid w:val="00686ABB"/>
    <w:rsid w:val="00687CD4"/>
    <w:rsid w:val="00693AAC"/>
    <w:rsid w:val="006B31B8"/>
    <w:rsid w:val="006C7F74"/>
    <w:rsid w:val="006D7A02"/>
    <w:rsid w:val="006D7E77"/>
    <w:rsid w:val="006E4BCA"/>
    <w:rsid w:val="006F24FB"/>
    <w:rsid w:val="006F7039"/>
    <w:rsid w:val="007009FB"/>
    <w:rsid w:val="0071402D"/>
    <w:rsid w:val="00723B2B"/>
    <w:rsid w:val="00726718"/>
    <w:rsid w:val="00750199"/>
    <w:rsid w:val="00762643"/>
    <w:rsid w:val="007A52E2"/>
    <w:rsid w:val="007B34D5"/>
    <w:rsid w:val="007D3B3B"/>
    <w:rsid w:val="007F04A9"/>
    <w:rsid w:val="00801C64"/>
    <w:rsid w:val="00816DF8"/>
    <w:rsid w:val="00820E4F"/>
    <w:rsid w:val="00822EAA"/>
    <w:rsid w:val="00823555"/>
    <w:rsid w:val="00825FB5"/>
    <w:rsid w:val="00860C38"/>
    <w:rsid w:val="008824D4"/>
    <w:rsid w:val="008B364B"/>
    <w:rsid w:val="008D1E78"/>
    <w:rsid w:val="008F1840"/>
    <w:rsid w:val="00920213"/>
    <w:rsid w:val="009474F8"/>
    <w:rsid w:val="00950533"/>
    <w:rsid w:val="009665DB"/>
    <w:rsid w:val="009759F8"/>
    <w:rsid w:val="009B6239"/>
    <w:rsid w:val="009B652C"/>
    <w:rsid w:val="009D3403"/>
    <w:rsid w:val="00A01A5D"/>
    <w:rsid w:val="00A04768"/>
    <w:rsid w:val="00A276EA"/>
    <w:rsid w:val="00A33F16"/>
    <w:rsid w:val="00A35D3F"/>
    <w:rsid w:val="00A47C20"/>
    <w:rsid w:val="00A500C5"/>
    <w:rsid w:val="00A54A84"/>
    <w:rsid w:val="00A64125"/>
    <w:rsid w:val="00A71289"/>
    <w:rsid w:val="00A73D2E"/>
    <w:rsid w:val="00A76674"/>
    <w:rsid w:val="00A8467A"/>
    <w:rsid w:val="00A92C19"/>
    <w:rsid w:val="00A959B6"/>
    <w:rsid w:val="00AB0DA7"/>
    <w:rsid w:val="00AB1DD3"/>
    <w:rsid w:val="00AC0D28"/>
    <w:rsid w:val="00AE6ACA"/>
    <w:rsid w:val="00AF5DA3"/>
    <w:rsid w:val="00B10F9B"/>
    <w:rsid w:val="00B2037C"/>
    <w:rsid w:val="00B6187D"/>
    <w:rsid w:val="00B80529"/>
    <w:rsid w:val="00BA6440"/>
    <w:rsid w:val="00BC47F7"/>
    <w:rsid w:val="00BC71D1"/>
    <w:rsid w:val="00BE5FC7"/>
    <w:rsid w:val="00BE7BB8"/>
    <w:rsid w:val="00BF15A7"/>
    <w:rsid w:val="00BF2658"/>
    <w:rsid w:val="00BF66CE"/>
    <w:rsid w:val="00C1224D"/>
    <w:rsid w:val="00C43C0A"/>
    <w:rsid w:val="00C51D10"/>
    <w:rsid w:val="00C6106B"/>
    <w:rsid w:val="00C61B2B"/>
    <w:rsid w:val="00C707D9"/>
    <w:rsid w:val="00C82EC7"/>
    <w:rsid w:val="00CA2664"/>
    <w:rsid w:val="00CA3D01"/>
    <w:rsid w:val="00CB0DB5"/>
    <w:rsid w:val="00CB151B"/>
    <w:rsid w:val="00CB4AF9"/>
    <w:rsid w:val="00CC68A1"/>
    <w:rsid w:val="00CD73B5"/>
    <w:rsid w:val="00CD78ED"/>
    <w:rsid w:val="00CE17C5"/>
    <w:rsid w:val="00D16B8D"/>
    <w:rsid w:val="00D30FAF"/>
    <w:rsid w:val="00D53432"/>
    <w:rsid w:val="00D542FE"/>
    <w:rsid w:val="00D56487"/>
    <w:rsid w:val="00D576AA"/>
    <w:rsid w:val="00DA4193"/>
    <w:rsid w:val="00DB1EB3"/>
    <w:rsid w:val="00DB321D"/>
    <w:rsid w:val="00DD44CB"/>
    <w:rsid w:val="00DE20A3"/>
    <w:rsid w:val="00E03F78"/>
    <w:rsid w:val="00E155FE"/>
    <w:rsid w:val="00E15705"/>
    <w:rsid w:val="00E621F4"/>
    <w:rsid w:val="00E667BF"/>
    <w:rsid w:val="00E80361"/>
    <w:rsid w:val="00E9454B"/>
    <w:rsid w:val="00EF34A0"/>
    <w:rsid w:val="00F0687C"/>
    <w:rsid w:val="00F17A6A"/>
    <w:rsid w:val="00F33734"/>
    <w:rsid w:val="00F421B1"/>
    <w:rsid w:val="00F463DE"/>
    <w:rsid w:val="00F62F9A"/>
    <w:rsid w:val="00F72F6C"/>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2.xml><?xml version="1.0" encoding="utf-8"?>
<ds:datastoreItem xmlns:ds="http://schemas.openxmlformats.org/officeDocument/2006/customXml" ds:itemID="{D7291253-94C7-487E-8280-AAB253F8DDE5}">
  <ds:schemaRefs>
    <ds:schemaRef ds:uri="http://schemas.openxmlformats.org/officeDocument/2006/bibliography"/>
  </ds:schemaRefs>
</ds:datastoreItem>
</file>

<file path=customXml/itemProps3.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49B1689-1D87-4D0A-B556-3626FDE25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1</TotalTime>
  <Pages>2</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2021-04-26T03:38:00Z</dcterms:created>
  <dcterms:modified xsi:type="dcterms:W3CDTF">2021-04-26T03:38:00Z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