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105C505D" w:rsidR="00BF2658" w:rsidRPr="00235F57" w:rsidRDefault="009D3403" w:rsidP="00670FE5">
      <w:pPr>
        <w:pStyle w:val="Title"/>
        <w:spacing w:after="0"/>
        <w:rPr>
          <w:sz w:val="44"/>
          <w:szCs w:val="44"/>
        </w:rPr>
      </w:pPr>
      <w:r w:rsidRPr="00BA4949">
        <w:rPr>
          <w:rFonts w:ascii="Arial Narrow" w:hAnsi="Arial Narrow"/>
          <w:noProof/>
          <w:lang w:val="en-AU" w:eastAsia="en-AU"/>
        </w:rPr>
        <w:drawing>
          <wp:anchor distT="0" distB="0" distL="114300" distR="114300" simplePos="0" relativeHeight="251787264" behindDoc="1" locked="0" layoutInCell="1" allowOverlap="1" wp14:anchorId="4323D6A4" wp14:editId="74A17F70">
            <wp:simplePos x="0" y="0"/>
            <wp:positionH relativeFrom="margin">
              <wp:posOffset>4366422</wp:posOffset>
            </wp:positionH>
            <wp:positionV relativeFrom="paragraph">
              <wp:posOffset>398251</wp:posOffset>
            </wp:positionV>
            <wp:extent cx="1978203" cy="1663952"/>
            <wp:effectExtent l="57150" t="57150" r="60325" b="69850"/>
            <wp:wrapNone/>
            <wp:docPr id="22" name="Picture 22" descr="C:\Users\sparke20\Desktop\Benchmarking - EAS\UpperSouthEas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UpperSouthEast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49" t="11525"/>
                    <a:stretch/>
                  </pic:blipFill>
                  <pic:spPr bwMode="auto">
                    <a:xfrm rot="21415428">
                      <a:off x="0" y="0"/>
                      <a:ext cx="1986143" cy="1670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949">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02909E81" wp14:editId="5D3F01BB">
                <wp:simplePos x="0" y="0"/>
                <wp:positionH relativeFrom="margin">
                  <wp:posOffset>4222115</wp:posOffset>
                </wp:positionH>
                <wp:positionV relativeFrom="paragraph">
                  <wp:posOffset>66675</wp:posOffset>
                </wp:positionV>
                <wp:extent cx="2259965" cy="2295525"/>
                <wp:effectExtent l="0" t="0" r="6985" b="9525"/>
                <wp:wrapSquare wrapText="bothSides"/>
                <wp:docPr id="3" name="Group 3"/>
                <wp:cNvGraphicFramePr/>
                <a:graphic xmlns:a="http://schemas.openxmlformats.org/drawingml/2006/main">
                  <a:graphicData uri="http://schemas.microsoft.com/office/word/2010/wordprocessingGroup">
                    <wpg:wgp>
                      <wpg:cNvGrpSpPr/>
                      <wpg:grpSpPr>
                        <a:xfrm>
                          <a:off x="0" y="0"/>
                          <a:ext cx="2259965" cy="2295525"/>
                          <a:chOff x="0" y="0"/>
                          <a:chExt cx="3154493" cy="2422628"/>
                        </a:xfrm>
                      </wpg:grpSpPr>
                      <wps:wsp>
                        <wps:cNvPr id="4" name="Text Box 2"/>
                        <wps:cNvSpPr txBox="1">
                          <a:spLocks noChangeArrowheads="1"/>
                        </wps:cNvSpPr>
                        <wps:spPr bwMode="auto">
                          <a:xfrm>
                            <a:off x="256783" y="0"/>
                            <a:ext cx="2649220" cy="314325"/>
                          </a:xfrm>
                          <a:prstGeom prst="rect">
                            <a:avLst/>
                          </a:prstGeom>
                          <a:solidFill>
                            <a:srgbClr val="FFFFFF">
                              <a:alpha val="50196"/>
                            </a:srgbClr>
                          </a:solidFill>
                          <a:ln w="9525">
                            <a:noFill/>
                            <a:miter lim="800000"/>
                            <a:headEnd/>
                            <a:tailEnd/>
                          </a:ln>
                        </wps:spPr>
                        <wps:txbx>
                          <w:txbxContent>
                            <w:p w14:paraId="060A2FED" w14:textId="77777777" w:rsidR="009D3403" w:rsidRPr="00331F50" w:rsidRDefault="009D3403" w:rsidP="009D3403">
                              <w:pPr>
                                <w:jc w:val="center"/>
                                <w:rPr>
                                  <w:rFonts w:ascii="Arial Narrow" w:hAnsi="Arial Narrow"/>
                                  <w:sz w:val="27"/>
                                  <w:szCs w:val="27"/>
                                </w:rPr>
                              </w:pPr>
                              <w:r>
                                <w:rPr>
                                  <w:rFonts w:ascii="Arial Narrow" w:hAnsi="Arial Narrow"/>
                                  <w:b/>
                                  <w:sz w:val="27"/>
                                  <w:szCs w:val="27"/>
                                  <w:lang w:val="en-US"/>
                                </w:rPr>
                                <w:t>Upper South East Region</w:t>
                              </w:r>
                            </w:p>
                          </w:txbxContent>
                        </wps:txbx>
                        <wps:bodyPr rot="0" vert="horz" wrap="square" lIns="91440" tIns="45720" rIns="91440" bIns="45720" anchor="t" anchorCtr="0">
                          <a:noAutofit/>
                        </wps:bodyPr>
                      </wps:wsp>
                      <wps:wsp>
                        <wps:cNvPr id="6" name="Text Box 2"/>
                        <wps:cNvSpPr txBox="1">
                          <a:spLocks noChangeArrowheads="1"/>
                        </wps:cNvSpPr>
                        <wps:spPr bwMode="auto">
                          <a:xfrm>
                            <a:off x="36008" y="1903325"/>
                            <a:ext cx="3118485" cy="519303"/>
                          </a:xfrm>
                          <a:prstGeom prst="rect">
                            <a:avLst/>
                          </a:prstGeom>
                          <a:solidFill>
                            <a:srgbClr val="FFFFFF">
                              <a:alpha val="50196"/>
                            </a:srgbClr>
                          </a:solidFill>
                          <a:ln w="9525">
                            <a:noFill/>
                            <a:miter lim="800000"/>
                            <a:headEnd/>
                            <a:tailEnd/>
                          </a:ln>
                          <a:effectLst>
                            <a:softEdge rad="63500"/>
                          </a:effectLst>
                        </wps:spPr>
                        <wps:txbx>
                          <w:txbxContent>
                            <w:p w14:paraId="4FDD4CBF" w14:textId="77777777" w:rsidR="009D3403" w:rsidRPr="004915B8" w:rsidRDefault="009D3403" w:rsidP="009D3403">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21</w:t>
                              </w:r>
                              <w:r w:rsidRPr="004915B8">
                                <w:rPr>
                                  <w:rFonts w:ascii="Arial Narrow" w:hAnsi="Arial Narrow"/>
                                  <w:b/>
                                  <w:sz w:val="20"/>
                                  <w:szCs w:val="26"/>
                                  <w:lang w:val="en-US"/>
                                </w:rPr>
                                <w:t xml:space="preserve"> to SA/SB</w:t>
                              </w:r>
                              <w:r>
                                <w:rPr>
                                  <w:rFonts w:ascii="Arial Narrow" w:hAnsi="Arial Narrow"/>
                                  <w:b/>
                                  <w:sz w:val="20"/>
                                  <w:szCs w:val="26"/>
                                  <w:lang w:val="en-US"/>
                                </w:rPr>
                                <w:t>24</w:t>
                              </w:r>
                            </w:p>
                            <w:p w14:paraId="77D61752" w14:textId="77777777" w:rsidR="009D3403" w:rsidRDefault="009D3403" w:rsidP="009D3403"/>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909E81" id="Group 3" o:spid="_x0000_s1026" style="position:absolute;margin-left:332.45pt;margin-top:5.25pt;width:177.95pt;height:180.75pt;z-index:251785216;mso-position-horizontal-relative:margin;mso-width-relative:margin;mso-height-relative:margin" coordsize="31544,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">
                <v:shapetype id="_x0000_t202" coordsize="21600,21600" o:spt="202" path="m,l,21600r21600,l21600,xe">
                  <v:stroke joinstyle="miter"/>
                  <v:path gradientshapeok="t" o:connecttype="rect"/>
                </v:shapetype>
                <v:shape id="Text Box 2" o:spid="_x0000_s1027" type="#_x0000_t202" style="position:absolute;left:2567;width:264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060A2FED" w14:textId="77777777" w:rsidR="009D3403" w:rsidRPr="00331F50" w:rsidRDefault="009D3403" w:rsidP="009D3403">
                        <w:pPr>
                          <w:jc w:val="center"/>
                          <w:rPr>
                            <w:rFonts w:ascii="Arial Narrow" w:hAnsi="Arial Narrow"/>
                            <w:sz w:val="27"/>
                            <w:szCs w:val="27"/>
                          </w:rPr>
                        </w:pPr>
                        <w:r>
                          <w:rPr>
                            <w:rFonts w:ascii="Arial Narrow" w:hAnsi="Arial Narrow"/>
                            <w:b/>
                            <w:sz w:val="27"/>
                            <w:szCs w:val="27"/>
                            <w:lang w:val="en-US"/>
                          </w:rPr>
                          <w:t>Upper South East Region</w:t>
                        </w:r>
                      </w:p>
                    </w:txbxContent>
                  </v:textbox>
                </v:shape>
                <v:shape id="Text Box 2" o:spid="_x0000_s1028" type="#_x0000_t202" style="position:absolute;left:360;top:19033;width:31184;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4FDD4CBF" w14:textId="77777777" w:rsidR="009D3403" w:rsidRPr="004915B8" w:rsidRDefault="009D3403" w:rsidP="009D3403">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21</w:t>
                        </w:r>
                        <w:r w:rsidRPr="004915B8">
                          <w:rPr>
                            <w:rFonts w:ascii="Arial Narrow" w:hAnsi="Arial Narrow"/>
                            <w:b/>
                            <w:sz w:val="20"/>
                            <w:szCs w:val="26"/>
                            <w:lang w:val="en-US"/>
                          </w:rPr>
                          <w:t xml:space="preserve"> to SA/SB</w:t>
                        </w:r>
                        <w:r>
                          <w:rPr>
                            <w:rFonts w:ascii="Arial Narrow" w:hAnsi="Arial Narrow"/>
                            <w:b/>
                            <w:sz w:val="20"/>
                            <w:szCs w:val="26"/>
                            <w:lang w:val="en-US"/>
                          </w:rPr>
                          <w:t>24</w:t>
                        </w:r>
                      </w:p>
                      <w:p w14:paraId="77D61752" w14:textId="77777777" w:rsidR="009D3403" w:rsidRDefault="009D3403" w:rsidP="009D3403"/>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Pr>
          <w:sz w:val="44"/>
          <w:szCs w:val="44"/>
        </w:rPr>
        <w:t>Upper South East</w:t>
      </w:r>
      <w:r w:rsidR="00EF34A0" w:rsidRPr="00235F57">
        <w:rPr>
          <w:sz w:val="44"/>
          <w:szCs w:val="44"/>
        </w:rPr>
        <w:t xml:space="preserve"> </w:t>
      </w:r>
    </w:p>
    <w:p w14:paraId="23BD2598" w14:textId="6F1DAA3C"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02A2C001" w:rsidR="00360306" w:rsidRPr="00EF34A0" w:rsidRDefault="00EF34A0" w:rsidP="005C6EF4">
      <w:pPr>
        <w:pStyle w:val="Heading2"/>
        <w:rPr>
          <w:rFonts w:ascii="Arial Narrow" w:hAnsi="Arial Narrow"/>
          <w:sz w:val="56"/>
          <w:szCs w:val="56"/>
        </w:rPr>
      </w:pPr>
      <w:r>
        <w:t xml:space="preserve">Enhanced abattoir surveillance </w:t>
      </w:r>
    </w:p>
    <w:p w14:paraId="0E946851" w14:textId="0348867E"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0F44A3F0"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2107D47F"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397CC307" w:rsidR="009665DB" w:rsidRDefault="009665DB" w:rsidP="009665DB">
            <w:pPr>
              <w:spacing w:before="120"/>
              <w:ind w:left="873"/>
              <w:jc w:val="both"/>
            </w:pPr>
            <w:r w:rsidRPr="00126026">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DC0BB"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" strokecolor="#4472c4 [3204]" strokeweight="1.5pt">
                      <v:fill r:id="rId14" o:title="" recolor="t" rotate="t" type="frame"/>
                      <w10:wrap type="square" anchorx="margin"/>
                    </v:oval>
                  </w:pict>
                </mc:Fallback>
              </mc:AlternateContent>
            </w:r>
            <w:r w:rsidR="007A29BD" w:rsidRPr="00126026">
              <w:rPr>
                <w:b/>
              </w:rPr>
              <w:t>23</w:t>
            </w:r>
            <w:r w:rsidRPr="00126026">
              <w:rPr>
                <w:b/>
              </w:rPr>
              <w:t>%</w:t>
            </w:r>
            <w:r w:rsidRPr="00126026">
              <w:t xml:space="preserve"> of all commercial* </w:t>
            </w:r>
            <w:r w:rsidR="007A29BD" w:rsidRPr="00126026">
              <w:t>Upper South East</w:t>
            </w:r>
            <w:r w:rsidR="00934533">
              <w:t xml:space="preserve"> </w:t>
            </w:r>
            <w:r w:rsidRPr="00126026">
              <w:t xml:space="preserve">sheep producers </w:t>
            </w:r>
            <w:r w:rsidRPr="00126026">
              <w:rPr>
                <w:szCs w:val="22"/>
              </w:rPr>
              <w:t>(*commercial producers were defined as those who transferred &gt;100 sheep on the</w:t>
            </w:r>
            <w:r w:rsidRPr="007009FB">
              <w:rPr>
                <w:szCs w:val="22"/>
              </w:rPr>
              <w:t xml:space="preserve"> NLIS database in 2020)</w:t>
            </w:r>
          </w:p>
        </w:tc>
        <w:tc>
          <w:tcPr>
            <w:tcW w:w="4365" w:type="dxa"/>
          </w:tcPr>
          <w:p w14:paraId="7AA0C82C" w14:textId="7DF1BC7F" w:rsidR="009665DB" w:rsidRDefault="009665DB" w:rsidP="005C6EF4">
            <w:pPr>
              <w:pStyle w:val="BodyText"/>
            </w:pPr>
            <w:r w:rsidRPr="00126026">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C2BFCD9"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">
                        <v:imagedata r:id="rId16" o:title="vectorstock_102633"/>
                        <v:path arrowok="t"/>
                      </v:shape>
                      <w10:wrap type="square" anchorx="margin"/>
                    </v:group>
                  </w:pict>
                </mc:Fallback>
              </mc:AlternateContent>
            </w:r>
            <w:r w:rsidRPr="00126026">
              <w:rPr>
                <w:b/>
                <w:bCs/>
              </w:rPr>
              <w:t>~</w:t>
            </w:r>
            <w:r w:rsidR="007A29BD" w:rsidRPr="00126026">
              <w:rPr>
                <w:b/>
                <w:bCs/>
              </w:rPr>
              <w:t>56</w:t>
            </w:r>
            <w:r w:rsidRPr="00126026">
              <w:rPr>
                <w:b/>
              </w:rPr>
              <w:t>,000</w:t>
            </w:r>
            <w:r w:rsidRPr="00126026">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60E7E4"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">
                        <v:imagedata r:id="rId18" o:title="vectorstock_567306" croptop="4278f" cropbottom="51429f" cropleft="29826f" cropright="12774f"/>
                        <v:path arrowok="t"/>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7C4224">
        <w:rPr>
          <w:i/>
          <w:iCs/>
          <w:u w:val="single"/>
        </w:rPr>
        <w:t>number</w:t>
      </w:r>
      <w:r w:rsidR="003808F4" w:rsidRPr="007C4224">
        <w:rPr>
          <w:i/>
          <w:iCs/>
          <w:u w:val="single"/>
        </w:rPr>
        <w:t xml:space="preserve"> of producers in the region</w:t>
      </w:r>
      <w:r w:rsidR="003808F4" w:rsidRPr="005C6EF4">
        <w:t xml:space="preserve"> affected</w:t>
      </w:r>
      <w:r w:rsidR="0027616F" w:rsidRPr="005C6EF4">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7C4224">
        <w:rPr>
          <w:i/>
          <w:iCs/>
          <w:u w:val="single"/>
        </w:rPr>
        <w:t xml:space="preserve">average </w:t>
      </w:r>
      <w:r w:rsidR="0027616F" w:rsidRPr="007C4224">
        <w:rPr>
          <w:i/>
          <w:iCs/>
          <w:u w:val="single"/>
        </w:rPr>
        <w:t>percent</w:t>
      </w:r>
      <w:r w:rsidR="009665DB" w:rsidRPr="007C4224">
        <w:rPr>
          <w:i/>
          <w:iCs/>
          <w:u w:val="single"/>
        </w:rPr>
        <w:t xml:space="preserve"> of sheep</w:t>
      </w:r>
      <w:r w:rsidR="0027616F" w:rsidRPr="007C4224">
        <w:rPr>
          <w:i/>
          <w:iCs/>
          <w:u w:val="single"/>
        </w:rPr>
        <w:t xml:space="preserve"> affected by each condition</w:t>
      </w:r>
      <w:r w:rsidR="003808F4" w:rsidRPr="007C4224">
        <w:rPr>
          <w:i/>
          <w:iCs/>
          <w:u w:val="single"/>
        </w:rPr>
        <w:t xml:space="preserve"> within affected </w:t>
      </w:r>
      <w:r w:rsidR="009665DB" w:rsidRPr="007C4224">
        <w:rPr>
          <w:i/>
          <w:iCs/>
          <w:u w:val="single"/>
        </w:rPr>
        <w:t>consignments</w:t>
      </w:r>
      <w:r w:rsidR="003808F4" w:rsidRPr="007C4224">
        <w:rPr>
          <w:i/>
          <w:iCs/>
          <w:u w:val="single"/>
        </w:rPr>
        <w:t>.</w:t>
      </w:r>
      <w:r w:rsidR="003808F4" w:rsidRPr="005C6EF4">
        <w:t xml:space="preserve"> An indication </w:t>
      </w:r>
      <w:r w:rsidR="009665DB" w:rsidRPr="005C6EF4">
        <w:t xml:space="preserve">of </w:t>
      </w:r>
      <w:r w:rsidR="009665DB" w:rsidRPr="007C4224">
        <w:rPr>
          <w:b/>
          <w:bCs/>
          <w:color w:val="FF0000"/>
          <w:u w:val="single"/>
        </w:rPr>
        <w:t>potential</w:t>
      </w:r>
      <w:r w:rsidR="003808F4" w:rsidRPr="007C4224">
        <w:rPr>
          <w:b/>
          <w:bCs/>
          <w:color w:val="FF0000"/>
          <w:u w:val="single"/>
        </w:rPr>
        <w:t xml:space="preserve"> </w:t>
      </w:r>
      <w:r w:rsidR="0027616F" w:rsidRPr="007C4224">
        <w:rPr>
          <w:b/>
          <w:bCs/>
          <w:color w:val="FF0000"/>
          <w:u w:val="single"/>
        </w:rPr>
        <w:t>lost value</w:t>
      </w:r>
      <w:r w:rsidR="003808F4" w:rsidRPr="005C6EF4">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746FE157" w:rsidR="00A500C5" w:rsidRPr="005C6EF4" w:rsidRDefault="00A500C5" w:rsidP="005C6EF4">
      <w:pPr>
        <w:pStyle w:val="BodyText"/>
      </w:pPr>
      <w:r w:rsidRPr="005C6EF4">
        <w:t>By checking your abattoir condition feedback sent to you for each consignment during the 2020 year, you can compare if the condition is rarely or commonly</w:t>
      </w:r>
      <w:r w:rsidR="00BB1BDE">
        <w:t xml:space="preserve"> seen</w:t>
      </w:r>
      <w:r w:rsidRPr="005C6EF4">
        <w:t xml:space="preserve"> 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2255CE" w:rsidRDefault="00FE55AD" w:rsidP="002255CE">
            <w:pPr>
              <w:spacing w:line="240" w:lineRule="auto"/>
              <w:ind w:left="320"/>
              <w:rPr>
                <w:b/>
                <w:color w:val="FFFFFF" w:themeColor="background1"/>
              </w:rPr>
            </w:pPr>
            <w:r w:rsidRPr="002255CE">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2255CE" w:rsidRDefault="00FE55AD" w:rsidP="002255CE">
            <w:pPr>
              <w:spacing w:line="240" w:lineRule="auto"/>
              <w:ind w:left="320"/>
              <w:rPr>
                <w:b/>
                <w:color w:val="FFFFFF" w:themeColor="background1"/>
              </w:rPr>
            </w:pPr>
            <w:r w:rsidRPr="002255CE">
              <w:rPr>
                <w:b/>
                <w:color w:val="FFFFFF" w:themeColor="background1"/>
              </w:rPr>
              <w:t>Mutton</w:t>
            </w:r>
          </w:p>
        </w:tc>
      </w:tr>
      <w:tr w:rsidR="000450FA" w:rsidRPr="00FE55AD" w14:paraId="55D6C598" w14:textId="77777777" w:rsidTr="00934533">
        <w:trPr>
          <w:trHeight w:hRule="exact" w:val="999"/>
        </w:trPr>
        <w:tc>
          <w:tcPr>
            <w:tcW w:w="6374" w:type="dxa"/>
            <w:tcBorders>
              <w:top w:val="single" w:sz="4" w:space="0" w:color="auto"/>
            </w:tcBorders>
            <w:shd w:val="clear" w:color="auto" w:fill="FFFFFF" w:themeFill="background1"/>
          </w:tcPr>
          <w:p w14:paraId="649B2B14" w14:textId="283A36DD" w:rsidR="00FE55AD" w:rsidRPr="00FE55AD" w:rsidRDefault="00FE55AD" w:rsidP="00B10F9B">
            <w:pPr>
              <w:spacing w:line="240" w:lineRule="auto"/>
              <w:rPr>
                <w:rFonts w:cs="Arial"/>
                <w:b/>
                <w:sz w:val="20"/>
              </w:rPr>
            </w:pPr>
            <w:r w:rsidRPr="00FE55AD">
              <w:rPr>
                <w:rFonts w:cs="Arial"/>
                <w:b/>
                <w:sz w:val="20"/>
              </w:rPr>
              <w:t>Grass seeds</w:t>
            </w:r>
            <w:r w:rsidR="00934533">
              <w:rPr>
                <w:rFonts w:cs="Arial"/>
                <w:b/>
                <w:sz w:val="20"/>
              </w:rPr>
              <w:t>:</w:t>
            </w:r>
          </w:p>
          <w:p w14:paraId="2FD09148" w14:textId="58E8A93A"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694FD5">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Default="00FE55AD" w:rsidP="00B10F9B">
            <w:pPr>
              <w:spacing w:line="240" w:lineRule="auto"/>
              <w:ind w:left="34"/>
              <w:rPr>
                <w:rFonts w:cs="Arial"/>
                <w:sz w:val="20"/>
              </w:rPr>
            </w:pPr>
          </w:p>
          <w:p w14:paraId="46D0B670" w14:textId="4F2CEC9A" w:rsidR="00E667BF" w:rsidRPr="00490FBE" w:rsidRDefault="00490FBE" w:rsidP="00E667BF">
            <w:pPr>
              <w:pStyle w:val="ListParagraph"/>
              <w:numPr>
                <w:ilvl w:val="0"/>
                <w:numId w:val="3"/>
              </w:numPr>
              <w:spacing w:line="240" w:lineRule="auto"/>
              <w:ind w:left="629" w:hanging="516"/>
              <w:rPr>
                <w:rFonts w:cs="Arial"/>
                <w:b/>
                <w:bCs/>
                <w:sz w:val="20"/>
              </w:rPr>
            </w:pPr>
            <w:r w:rsidRPr="00A92521">
              <w:rPr>
                <w:rFonts w:cs="Arial"/>
                <w:b/>
                <w:bCs/>
                <w:color w:val="FFC000"/>
                <w:sz w:val="20"/>
              </w:rPr>
              <w:t>Medium</w:t>
            </w:r>
            <w:r w:rsidR="00694FD5" w:rsidRPr="00694FD5">
              <w:rPr>
                <w:rFonts w:cs="Arial"/>
                <w:b/>
                <w:bCs/>
                <w:color w:val="FFC000"/>
                <w:sz w:val="20"/>
              </w:rPr>
              <w:t>**</w:t>
            </w:r>
            <w:r w:rsidR="00E667BF" w:rsidRPr="00490FBE">
              <w:rPr>
                <w:rFonts w:cs="Arial"/>
                <w:b/>
                <w:bCs/>
                <w:sz w:val="20"/>
              </w:rPr>
              <w:t xml:space="preserve"> </w:t>
            </w:r>
          </w:p>
          <w:p w14:paraId="30E74631" w14:textId="77777777" w:rsidR="00E667BF" w:rsidRDefault="00490FBE" w:rsidP="00EC1791">
            <w:pPr>
              <w:pStyle w:val="ListParagraph"/>
              <w:numPr>
                <w:ilvl w:val="0"/>
                <w:numId w:val="3"/>
              </w:numPr>
              <w:spacing w:line="240" w:lineRule="auto"/>
              <w:ind w:left="629" w:hanging="516"/>
              <w:rPr>
                <w:rFonts w:cs="Arial"/>
                <w:b/>
                <w:sz w:val="20"/>
              </w:rPr>
            </w:pPr>
            <w:r>
              <w:rPr>
                <w:rFonts w:cs="Arial"/>
                <w:b/>
                <w:sz w:val="20"/>
              </w:rPr>
              <w:t>55</w:t>
            </w:r>
            <w:r w:rsidR="00E667BF" w:rsidRPr="00FE55AD">
              <w:rPr>
                <w:rFonts w:cs="Arial"/>
                <w:b/>
                <w:sz w:val="20"/>
              </w:rPr>
              <w:t>%</w:t>
            </w:r>
          </w:p>
          <w:p w14:paraId="28BEC456" w14:textId="337CA1F7" w:rsidR="00EC1791" w:rsidRPr="00EC1791" w:rsidRDefault="00EC1791" w:rsidP="00EC1791">
            <w:pPr>
              <w:pStyle w:val="ListParagraph"/>
              <w:numPr>
                <w:ilvl w:val="0"/>
                <w:numId w:val="3"/>
              </w:numPr>
              <w:spacing w:line="240" w:lineRule="auto"/>
              <w:ind w:left="629" w:hanging="516"/>
              <w:rPr>
                <w:rFonts w:cs="Arial"/>
                <w:b/>
                <w:sz w:val="20"/>
              </w:rPr>
            </w:pPr>
            <w:r w:rsidRPr="00E667BF">
              <w:rPr>
                <w:rFonts w:cs="Arial"/>
                <w:b/>
                <w:color w:val="FF0000"/>
                <w:sz w:val="20"/>
              </w:rPr>
              <w:t>High</w:t>
            </w:r>
          </w:p>
        </w:tc>
        <w:tc>
          <w:tcPr>
            <w:tcW w:w="2274" w:type="dxa"/>
            <w:gridSpan w:val="2"/>
            <w:shd w:val="clear" w:color="auto" w:fill="auto"/>
          </w:tcPr>
          <w:p w14:paraId="64C969CF" w14:textId="77777777" w:rsidR="00471F0C" w:rsidRPr="00934533" w:rsidRDefault="00471F0C" w:rsidP="00E667BF">
            <w:pPr>
              <w:pStyle w:val="ListParagraph"/>
              <w:spacing w:line="240" w:lineRule="auto"/>
              <w:rPr>
                <w:rFonts w:cs="Arial"/>
                <w:b/>
                <w:sz w:val="20"/>
              </w:rPr>
            </w:pPr>
          </w:p>
          <w:p w14:paraId="3A04FB6E" w14:textId="77777777" w:rsidR="006D4443" w:rsidRPr="00FE55AD" w:rsidRDefault="006D4443" w:rsidP="006D4443">
            <w:pPr>
              <w:pStyle w:val="ListParagraph"/>
              <w:numPr>
                <w:ilvl w:val="0"/>
                <w:numId w:val="3"/>
              </w:numPr>
              <w:spacing w:line="240" w:lineRule="auto"/>
              <w:ind w:left="629" w:hanging="516"/>
              <w:rPr>
                <w:rFonts w:cs="Arial"/>
                <w:sz w:val="20"/>
              </w:rPr>
            </w:pPr>
            <w:r w:rsidRPr="00FE55AD">
              <w:rPr>
                <w:rFonts w:cs="Arial"/>
                <w:sz w:val="20"/>
              </w:rPr>
              <w:t xml:space="preserve">Low </w:t>
            </w:r>
          </w:p>
          <w:p w14:paraId="6C2E7F07" w14:textId="46F44635" w:rsidR="006D4443" w:rsidRDefault="006D4443" w:rsidP="006D4443">
            <w:pPr>
              <w:pStyle w:val="ListParagraph"/>
              <w:numPr>
                <w:ilvl w:val="0"/>
                <w:numId w:val="3"/>
              </w:numPr>
              <w:spacing w:line="240" w:lineRule="auto"/>
              <w:ind w:left="629" w:hanging="516"/>
              <w:rPr>
                <w:rFonts w:cs="Arial"/>
                <w:b/>
                <w:sz w:val="20"/>
              </w:rPr>
            </w:pPr>
            <w:r>
              <w:rPr>
                <w:rFonts w:cs="Arial"/>
                <w:b/>
                <w:sz w:val="20"/>
              </w:rPr>
              <w:t>47</w:t>
            </w:r>
            <w:r w:rsidRPr="00FE55AD">
              <w:rPr>
                <w:rFonts w:cs="Arial"/>
                <w:b/>
                <w:sz w:val="20"/>
              </w:rPr>
              <w:t>%</w:t>
            </w:r>
          </w:p>
          <w:p w14:paraId="397EF055" w14:textId="7D5E6AE4" w:rsidR="00FE55AD" w:rsidRPr="00934533" w:rsidRDefault="006D4443" w:rsidP="006D4443">
            <w:pPr>
              <w:pStyle w:val="ListParagraph"/>
              <w:numPr>
                <w:ilvl w:val="0"/>
                <w:numId w:val="3"/>
              </w:numPr>
              <w:spacing w:line="240" w:lineRule="auto"/>
              <w:ind w:left="629" w:hanging="516"/>
              <w:rPr>
                <w:rFonts w:cs="Arial"/>
                <w:b/>
                <w:sz w:val="20"/>
              </w:rPr>
            </w:pPr>
            <w:r w:rsidRPr="00FE55AD">
              <w:rPr>
                <w:rFonts w:cs="Arial"/>
                <w:b/>
                <w:color w:val="FF0000"/>
                <w:sz w:val="20"/>
              </w:rPr>
              <w:t>High</w:t>
            </w:r>
          </w:p>
        </w:tc>
      </w:tr>
      <w:tr w:rsidR="000450FA" w:rsidRPr="00FE55AD" w14:paraId="393EA808" w14:textId="77777777" w:rsidTr="007B34D5">
        <w:trPr>
          <w:trHeight w:hRule="exact" w:val="996"/>
        </w:trPr>
        <w:tc>
          <w:tcPr>
            <w:tcW w:w="6374" w:type="dxa"/>
            <w:shd w:val="clear" w:color="auto" w:fill="FFFFFF" w:themeFill="background1"/>
          </w:tcPr>
          <w:p w14:paraId="2B673475" w14:textId="5C5780EB" w:rsidR="00FE55AD" w:rsidRPr="00FE55AD" w:rsidRDefault="00FE55AD" w:rsidP="00B10F9B">
            <w:pPr>
              <w:spacing w:line="240" w:lineRule="auto"/>
              <w:rPr>
                <w:rFonts w:cs="Arial"/>
                <w:b/>
                <w:sz w:val="20"/>
              </w:rPr>
            </w:pPr>
            <w:r w:rsidRPr="00FE55AD">
              <w:rPr>
                <w:rFonts w:cs="Arial"/>
                <w:b/>
                <w:sz w:val="20"/>
              </w:rPr>
              <w:t>Arthritis</w:t>
            </w:r>
            <w:r w:rsidR="00934533">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23BB6C1D" w:rsidR="00FE55AD" w:rsidRPr="00FE55AD" w:rsidRDefault="00490FBE" w:rsidP="00B10F9B">
            <w:pPr>
              <w:pStyle w:val="ListParagraph"/>
              <w:numPr>
                <w:ilvl w:val="0"/>
                <w:numId w:val="3"/>
              </w:numPr>
              <w:spacing w:line="240" w:lineRule="auto"/>
              <w:ind w:left="629" w:hanging="516"/>
              <w:rPr>
                <w:rFonts w:cs="Arial"/>
                <w:b/>
                <w:sz w:val="20"/>
              </w:rPr>
            </w:pPr>
            <w:r>
              <w:rPr>
                <w:rFonts w:cs="Arial"/>
                <w:b/>
                <w:sz w:val="20"/>
              </w:rPr>
              <w:t>8</w:t>
            </w:r>
            <w:r w:rsidR="00FE55AD" w:rsidRPr="00FE55AD">
              <w:rPr>
                <w:rFonts w:cs="Arial"/>
                <w:b/>
                <w:sz w:val="20"/>
              </w:rPr>
              <w:t>%</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6D4443">
              <w:rPr>
                <w:rFonts w:cs="Arial"/>
                <w:b/>
                <w:color w:val="FFC000"/>
                <w:sz w:val="20"/>
              </w:rPr>
              <w:t>Medium</w:t>
            </w:r>
            <w:r w:rsidRPr="00FE55AD">
              <w:rPr>
                <w:rFonts w:cs="Arial"/>
                <w:b/>
                <w:sz w:val="20"/>
              </w:rPr>
              <w:t xml:space="preserve"> </w:t>
            </w:r>
          </w:p>
          <w:p w14:paraId="76CE302F" w14:textId="7C824360" w:rsidR="00FE55AD" w:rsidRPr="00FE55AD" w:rsidRDefault="00490FBE" w:rsidP="00B10F9B">
            <w:pPr>
              <w:pStyle w:val="ListParagraph"/>
              <w:numPr>
                <w:ilvl w:val="0"/>
                <w:numId w:val="3"/>
              </w:numPr>
              <w:spacing w:line="240" w:lineRule="auto"/>
              <w:ind w:left="559" w:hanging="426"/>
              <w:rPr>
                <w:rFonts w:cs="Arial"/>
                <w:b/>
                <w:sz w:val="20"/>
              </w:rPr>
            </w:pPr>
            <w:r>
              <w:rPr>
                <w:rFonts w:cs="Arial"/>
                <w:b/>
                <w:sz w:val="20"/>
              </w:rPr>
              <w:t>6</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23F99FE6" w:rsidR="00FE55AD" w:rsidRPr="00FE55AD" w:rsidRDefault="00FE55AD" w:rsidP="00B10F9B">
            <w:pPr>
              <w:spacing w:line="240" w:lineRule="auto"/>
              <w:rPr>
                <w:rFonts w:cs="Arial"/>
                <w:b/>
                <w:sz w:val="20"/>
              </w:rPr>
            </w:pPr>
            <w:r w:rsidRPr="00FE55AD">
              <w:rPr>
                <w:rFonts w:cs="Arial"/>
                <w:b/>
                <w:sz w:val="20"/>
              </w:rPr>
              <w:t>Sheep measles</w:t>
            </w:r>
            <w:r w:rsidR="00934533">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70452E13" w:rsidR="00FE55AD" w:rsidRPr="00FE55AD" w:rsidRDefault="008D47C2" w:rsidP="00B10F9B">
            <w:pPr>
              <w:pStyle w:val="ListParagraph"/>
              <w:numPr>
                <w:ilvl w:val="0"/>
                <w:numId w:val="3"/>
              </w:numPr>
              <w:spacing w:line="240" w:lineRule="auto"/>
              <w:ind w:left="629" w:hanging="516"/>
              <w:rPr>
                <w:rFonts w:cs="Arial"/>
                <w:b/>
                <w:sz w:val="20"/>
              </w:rPr>
            </w:pPr>
            <w:r>
              <w:rPr>
                <w:rFonts w:cs="Arial"/>
                <w:b/>
                <w:sz w:val="20"/>
              </w:rPr>
              <w:t>8</w:t>
            </w:r>
            <w:r w:rsidR="00EC1791">
              <w:rPr>
                <w:rFonts w:cs="Arial"/>
                <w:b/>
                <w:sz w:val="20"/>
              </w:rPr>
              <w:t>%</w:t>
            </w:r>
            <w:r w:rsidR="00490FBE">
              <w:rPr>
                <w:rFonts w:cs="Arial"/>
                <w:b/>
                <w:sz w:val="20"/>
              </w:rPr>
              <w:t xml:space="preserve">* </w:t>
            </w:r>
            <w:r>
              <w:rPr>
                <w:rFonts w:cs="Arial"/>
                <w:sz w:val="14"/>
                <w:szCs w:val="14"/>
              </w:rPr>
              <w:t>state average</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7FC9F78C" w:rsidR="00FE55AD" w:rsidRPr="00FE55AD" w:rsidRDefault="00490FBE"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3A77FCF1" w:rsidR="00FE55AD" w:rsidRPr="00FE55AD" w:rsidRDefault="00FE55AD" w:rsidP="00B10F9B">
            <w:pPr>
              <w:spacing w:line="240" w:lineRule="auto"/>
              <w:rPr>
                <w:rFonts w:cs="Arial"/>
                <w:b/>
                <w:sz w:val="20"/>
              </w:rPr>
            </w:pPr>
            <w:r w:rsidRPr="00FE55AD">
              <w:rPr>
                <w:rFonts w:cs="Arial"/>
                <w:b/>
                <w:sz w:val="20"/>
              </w:rPr>
              <w:t>Pleurisy</w:t>
            </w:r>
            <w:r w:rsidR="00934533">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3B2CFA6B" w:rsidR="00FE55AD" w:rsidRPr="00FE55AD" w:rsidRDefault="00490FBE" w:rsidP="00B10F9B">
            <w:pPr>
              <w:pStyle w:val="ListParagraph"/>
              <w:numPr>
                <w:ilvl w:val="0"/>
                <w:numId w:val="3"/>
              </w:numPr>
              <w:spacing w:line="240" w:lineRule="auto"/>
              <w:ind w:left="629" w:hanging="516"/>
              <w:rPr>
                <w:rFonts w:cs="Arial"/>
                <w:b/>
                <w:sz w:val="20"/>
              </w:rPr>
            </w:pPr>
            <w:r>
              <w:rPr>
                <w:rFonts w:cs="Arial"/>
                <w:b/>
                <w:sz w:val="20"/>
              </w:rPr>
              <w:t>8</w:t>
            </w:r>
            <w:r w:rsidR="00FE55AD" w:rsidRPr="00FE55AD">
              <w:rPr>
                <w:rFonts w:cs="Arial"/>
                <w:b/>
                <w:sz w:val="20"/>
              </w:rPr>
              <w:t>%</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733F59CF" w:rsidR="00FE55AD" w:rsidRPr="00FE55AD" w:rsidRDefault="00490FBE" w:rsidP="00B10F9B">
            <w:pPr>
              <w:pStyle w:val="ListParagraph"/>
              <w:numPr>
                <w:ilvl w:val="0"/>
                <w:numId w:val="3"/>
              </w:numPr>
              <w:spacing w:line="240" w:lineRule="auto"/>
              <w:ind w:left="559" w:hanging="426"/>
              <w:rPr>
                <w:rFonts w:cs="Arial"/>
                <w:b/>
                <w:sz w:val="20"/>
              </w:rPr>
            </w:pPr>
            <w:r>
              <w:rPr>
                <w:rFonts w:cs="Arial"/>
                <w:b/>
                <w:sz w:val="20"/>
              </w:rPr>
              <w:t>9</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282F80D8" w:rsidR="00FE55AD" w:rsidRPr="00FE55AD" w:rsidRDefault="00FE55AD" w:rsidP="00B10F9B">
            <w:pPr>
              <w:spacing w:line="240" w:lineRule="auto"/>
              <w:rPr>
                <w:rFonts w:cs="Arial"/>
                <w:b/>
                <w:sz w:val="20"/>
              </w:rPr>
            </w:pPr>
            <w:r w:rsidRPr="00FE55AD">
              <w:rPr>
                <w:rFonts w:cs="Arial"/>
                <w:b/>
                <w:sz w:val="20"/>
              </w:rPr>
              <w:t>Cheesy gland</w:t>
            </w:r>
            <w:r w:rsidR="00934533">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234558EF" w:rsidR="00FE55AD" w:rsidRPr="006D4443" w:rsidRDefault="00490FBE" w:rsidP="00B10F9B">
            <w:pPr>
              <w:pStyle w:val="ListParagraph"/>
              <w:numPr>
                <w:ilvl w:val="0"/>
                <w:numId w:val="3"/>
              </w:numPr>
              <w:spacing w:line="240" w:lineRule="auto"/>
              <w:ind w:left="559" w:hanging="426"/>
              <w:rPr>
                <w:rFonts w:cs="Arial"/>
                <w:b/>
                <w:bCs/>
                <w:sz w:val="20"/>
              </w:rPr>
            </w:pPr>
            <w:r w:rsidRPr="006D4443">
              <w:rPr>
                <w:rFonts w:cs="Arial"/>
                <w:b/>
                <w:bCs/>
                <w:color w:val="FF0000"/>
                <w:sz w:val="20"/>
              </w:rPr>
              <w:t>High</w:t>
            </w:r>
            <w:r w:rsidR="00FE55AD" w:rsidRPr="006D4443">
              <w:rPr>
                <w:rFonts w:cs="Arial"/>
                <w:b/>
                <w:bCs/>
                <w:sz w:val="20"/>
              </w:rPr>
              <w:t xml:space="preserve"> </w:t>
            </w:r>
          </w:p>
          <w:p w14:paraId="69637285"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12%</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EC1791">
        <w:trPr>
          <w:trHeight w:hRule="exact" w:val="1004"/>
        </w:trPr>
        <w:tc>
          <w:tcPr>
            <w:tcW w:w="6374" w:type="dxa"/>
            <w:shd w:val="clear" w:color="auto" w:fill="FFFFFF" w:themeFill="background1"/>
          </w:tcPr>
          <w:p w14:paraId="1A8D20A7" w14:textId="0D1A3E90" w:rsidR="000450FA" w:rsidRDefault="00B10F9B" w:rsidP="00B10F9B">
            <w:pPr>
              <w:spacing w:line="240" w:lineRule="auto"/>
              <w:contextualSpacing/>
              <w:rPr>
                <w:rFonts w:cs="Arial"/>
                <w:b/>
                <w:sz w:val="20"/>
              </w:rPr>
            </w:pPr>
            <w:r w:rsidRPr="00FE55AD">
              <w:rPr>
                <w:rFonts w:cs="Arial"/>
                <w:b/>
                <w:sz w:val="20"/>
              </w:rPr>
              <w:t xml:space="preserve">Vaccine lesions: </w:t>
            </w:r>
            <w:r w:rsidR="002255CE" w:rsidRPr="00CD0F38">
              <w:rPr>
                <w:rFonts w:cs="Arial"/>
                <w:bCs/>
                <w:sz w:val="20"/>
              </w:rPr>
              <w:t xml:space="preserve">(depends on lesion location on </w:t>
            </w:r>
            <w:proofErr w:type="spellStart"/>
            <w:r w:rsidR="002255CE" w:rsidRPr="00CD0F38">
              <w:rPr>
                <w:rFonts w:cs="Arial"/>
                <w:bCs/>
                <w:sz w:val="20"/>
              </w:rPr>
              <w:t>carcase</w:t>
            </w:r>
            <w:proofErr w:type="spellEnd"/>
            <w:r w:rsidR="002255CE" w:rsidRPr="00CD0F38">
              <w:rPr>
                <w:rFonts w:cs="Arial"/>
                <w:bCs/>
                <w:sz w:val="20"/>
              </w:rPr>
              <w:t>)</w:t>
            </w:r>
          </w:p>
          <w:p w14:paraId="5306A2A3" w14:textId="348A1FD4"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694FD5">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70806A84"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694FD5">
              <w:rPr>
                <w:rFonts w:cs="Arial"/>
                <w:sz w:val="20"/>
                <w:lang w:val="en-AU" w:eastAsia="en-US"/>
              </w:rPr>
              <w:t>**</w:t>
            </w:r>
            <w:r w:rsidRPr="00FE55AD">
              <w:rPr>
                <w:rFonts w:cs="Arial"/>
                <w:sz w:val="20"/>
                <w:lang w:val="en-AU" w:eastAsia="en-US"/>
              </w:rPr>
              <w:t xml:space="preserve"> </w:t>
            </w:r>
          </w:p>
          <w:p w14:paraId="68C1604D" w14:textId="1D4FB075" w:rsidR="00B10F9B" w:rsidRPr="00B10F9B" w:rsidRDefault="005A6AA4" w:rsidP="00B10F9B">
            <w:pPr>
              <w:numPr>
                <w:ilvl w:val="0"/>
                <w:numId w:val="3"/>
              </w:numPr>
              <w:spacing w:line="240" w:lineRule="auto"/>
              <w:ind w:left="629" w:hanging="567"/>
              <w:contextualSpacing/>
              <w:rPr>
                <w:rFonts w:cs="Arial"/>
                <w:sz w:val="16"/>
                <w:szCs w:val="16"/>
              </w:rPr>
            </w:pPr>
            <w:r>
              <w:rPr>
                <w:rFonts w:cs="Arial"/>
                <w:b/>
                <w:sz w:val="20"/>
                <w:lang w:val="en-AU" w:eastAsia="en-US"/>
              </w:rPr>
              <w:t>51</w:t>
            </w:r>
            <w:r w:rsidR="00EC1791">
              <w:rPr>
                <w:rFonts w:cs="Arial"/>
                <w:b/>
                <w:sz w:val="20"/>
                <w:lang w:val="en-AU" w:eastAsia="en-US"/>
              </w:rPr>
              <w:t>%</w:t>
            </w:r>
            <w:r w:rsidR="00B10F9B" w:rsidRPr="00FE55AD">
              <w:rPr>
                <w:rFonts w:cs="Arial"/>
                <w:b/>
                <w:sz w:val="20"/>
                <w:lang w:val="en-AU" w:eastAsia="en-US"/>
              </w:rPr>
              <w:t xml:space="preserve">* </w:t>
            </w:r>
            <w:r>
              <w:rPr>
                <w:rFonts w:cs="Arial"/>
                <w:sz w:val="14"/>
                <w:szCs w:val="14"/>
              </w:rPr>
              <w:t>state average</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657D91CF" w:rsidR="00B10F9B" w:rsidRPr="00B10F9B" w:rsidRDefault="00EC1791" w:rsidP="00B10F9B">
            <w:pPr>
              <w:numPr>
                <w:ilvl w:val="0"/>
                <w:numId w:val="3"/>
              </w:numPr>
              <w:spacing w:line="240" w:lineRule="auto"/>
              <w:ind w:left="637" w:hanging="463"/>
              <w:contextualSpacing/>
              <w:rPr>
                <w:rFonts w:cs="Arial"/>
                <w:sz w:val="16"/>
                <w:szCs w:val="16"/>
              </w:rPr>
            </w:pPr>
            <w:r>
              <w:rPr>
                <w:rFonts w:cs="Arial"/>
                <w:b/>
                <w:sz w:val="20"/>
                <w:lang w:val="en-AU" w:eastAsia="en-US"/>
              </w:rPr>
              <w:t>4</w:t>
            </w:r>
            <w:r w:rsidR="005A6AA4">
              <w:rPr>
                <w:rFonts w:cs="Arial"/>
                <w:b/>
                <w:sz w:val="20"/>
                <w:lang w:val="en-AU" w:eastAsia="en-US"/>
              </w:rPr>
              <w:t>0</w:t>
            </w:r>
            <w:r>
              <w:rPr>
                <w:rFonts w:cs="Arial"/>
                <w:b/>
                <w:sz w:val="20"/>
                <w:lang w:val="en-AU" w:eastAsia="en-US"/>
              </w:rPr>
              <w:t>%</w:t>
            </w:r>
            <w:r w:rsidR="00B10F9B" w:rsidRPr="00FE55AD">
              <w:rPr>
                <w:rFonts w:cs="Arial"/>
                <w:b/>
                <w:sz w:val="20"/>
                <w:lang w:val="en-AU" w:eastAsia="en-US"/>
              </w:rPr>
              <w:t>*</w:t>
            </w:r>
            <w:r w:rsidR="005A6AA4">
              <w:rPr>
                <w:rFonts w:cs="Arial"/>
                <w:sz w:val="14"/>
                <w:szCs w:val="14"/>
              </w:rPr>
              <w:t xml:space="preserve"> state average</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694FD5">
        <w:trPr>
          <w:trHeight w:hRule="exact" w:val="990"/>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6D7E407F" w:rsidR="00B10F9B" w:rsidRPr="00FE55AD" w:rsidRDefault="00490FBE"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44305D74" w:rsidR="00B10F9B" w:rsidRDefault="00EC1791" w:rsidP="00B10F9B">
            <w:pPr>
              <w:pStyle w:val="ListParagraph"/>
              <w:numPr>
                <w:ilvl w:val="0"/>
                <w:numId w:val="3"/>
              </w:numPr>
              <w:spacing w:line="240" w:lineRule="auto"/>
              <w:ind w:left="629" w:hanging="567"/>
              <w:rPr>
                <w:rFonts w:cs="Arial"/>
                <w:b/>
                <w:sz w:val="20"/>
              </w:rPr>
            </w:pPr>
            <w:r>
              <w:rPr>
                <w:rFonts w:cs="Arial"/>
                <w:b/>
                <w:sz w:val="20"/>
              </w:rPr>
              <w:t>1</w:t>
            </w:r>
            <w:r w:rsidR="00403851">
              <w:rPr>
                <w:rFonts w:cs="Arial"/>
                <w:b/>
                <w:sz w:val="20"/>
              </w:rPr>
              <w:t>7</w:t>
            </w:r>
            <w:r>
              <w:rPr>
                <w:rFonts w:cs="Arial"/>
                <w:b/>
                <w:sz w:val="20"/>
              </w:rPr>
              <w:t>%</w:t>
            </w:r>
            <w:r w:rsidR="00490FBE">
              <w:rPr>
                <w:rFonts w:cs="Arial"/>
                <w:b/>
                <w:sz w:val="20"/>
              </w:rPr>
              <w:t>*</w:t>
            </w:r>
            <w:r w:rsidR="00403851">
              <w:rPr>
                <w:rFonts w:cs="Arial"/>
                <w:sz w:val="14"/>
                <w:szCs w:val="14"/>
              </w:rPr>
              <w:t xml:space="preserve"> state average</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4218FC27" w:rsidR="00B10F9B" w:rsidRPr="00B10F9B" w:rsidRDefault="00EC1791" w:rsidP="00B10F9B">
            <w:pPr>
              <w:pStyle w:val="ListParagraph"/>
              <w:numPr>
                <w:ilvl w:val="0"/>
                <w:numId w:val="3"/>
              </w:numPr>
              <w:spacing w:line="240" w:lineRule="auto"/>
              <w:ind w:left="637" w:hanging="425"/>
              <w:rPr>
                <w:rFonts w:cs="Arial"/>
                <w:sz w:val="16"/>
                <w:szCs w:val="16"/>
              </w:rPr>
            </w:pPr>
            <w:r>
              <w:rPr>
                <w:rFonts w:cs="Arial"/>
                <w:b/>
                <w:sz w:val="20"/>
              </w:rPr>
              <w:t>1</w:t>
            </w:r>
            <w:r w:rsidR="00403851">
              <w:rPr>
                <w:rFonts w:cs="Arial"/>
                <w:b/>
                <w:sz w:val="20"/>
              </w:rPr>
              <w:t>3</w:t>
            </w:r>
            <w:r>
              <w:rPr>
                <w:rFonts w:cs="Arial"/>
                <w:b/>
                <w:sz w:val="20"/>
              </w:rPr>
              <w:t>%</w:t>
            </w:r>
            <w:r w:rsidR="00B10F9B" w:rsidRPr="00FE55AD">
              <w:rPr>
                <w:rFonts w:cs="Arial"/>
                <w:b/>
                <w:sz w:val="20"/>
              </w:rPr>
              <w:t>*</w:t>
            </w:r>
            <w:r w:rsidR="005A6AA4">
              <w:rPr>
                <w:rFonts w:cs="Arial"/>
                <w:sz w:val="14"/>
                <w:szCs w:val="14"/>
              </w:rPr>
              <w:t xml:space="preserve"> 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934533">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14B91AC4" w:rsidR="00B10F9B" w:rsidRPr="00B10F9B" w:rsidRDefault="0030559F"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9</w:t>
            </w:r>
            <w:r w:rsidR="00EC1791">
              <w:rPr>
                <w:rFonts w:cs="Arial"/>
                <w:b/>
                <w:sz w:val="20"/>
                <w:lang w:val="en-AU" w:eastAsia="en-US"/>
              </w:rPr>
              <w:t>%</w:t>
            </w:r>
            <w:r w:rsidR="00B10F9B" w:rsidRPr="00FE55AD">
              <w:rPr>
                <w:rFonts w:cs="Arial"/>
                <w:b/>
                <w:sz w:val="20"/>
                <w:lang w:val="en-AU" w:eastAsia="en-US"/>
              </w:rPr>
              <w:t>*</w:t>
            </w:r>
            <w:r>
              <w:rPr>
                <w:rFonts w:cs="Arial"/>
                <w:sz w:val="14"/>
                <w:szCs w:val="14"/>
              </w:rPr>
              <w:t xml:space="preserve"> state average</w:t>
            </w:r>
            <w:r w:rsidRPr="00B10F9B">
              <w:rPr>
                <w:rFonts w:cs="Arial"/>
                <w:b/>
                <w:sz w:val="16"/>
                <w:szCs w:val="16"/>
                <w:lang w:val="en-AU" w:eastAsia="en-US"/>
              </w:rPr>
              <w:t xml:space="preserve"> </w:t>
            </w:r>
            <w:r w:rsidR="00B10F9B" w:rsidRPr="00B10F9B">
              <w:rPr>
                <w:rFonts w:cs="Arial"/>
                <w:b/>
                <w:sz w:val="16"/>
                <w:szCs w:val="16"/>
                <w:lang w:val="en-AU" w:eastAsia="en-US"/>
              </w:rPr>
              <w:t xml:space="preserve"> </w:t>
            </w:r>
          </w:p>
          <w:p w14:paraId="7C171D51" w14:textId="29EB3E7F" w:rsidR="00B10F9B" w:rsidRPr="00934533" w:rsidRDefault="00B10F9B" w:rsidP="00934533">
            <w:pPr>
              <w:pStyle w:val="ListParagraph"/>
              <w:numPr>
                <w:ilvl w:val="0"/>
                <w:numId w:val="3"/>
              </w:numPr>
              <w:spacing w:line="240" w:lineRule="auto"/>
              <w:ind w:left="629" w:hanging="567"/>
              <w:rPr>
                <w:rFonts w:cs="Arial"/>
                <w:b/>
                <w:sz w:val="20"/>
                <w:lang w:val="en-AU" w:eastAsia="en-US"/>
              </w:rPr>
            </w:pPr>
            <w:r w:rsidRPr="00403851">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174EED51" w:rsidR="00B10F9B" w:rsidRPr="00FE55AD" w:rsidRDefault="00490FBE"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1ABDE32F" w14:textId="2106B8D6" w:rsidR="00B10F9B" w:rsidRPr="00FE55AD" w:rsidRDefault="00490FBE"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27</w:t>
            </w:r>
            <w:r w:rsidR="00B10F9B" w:rsidRPr="00FE55AD">
              <w:rPr>
                <w:rFonts w:cs="Arial"/>
                <w:b/>
                <w:sz w:val="20"/>
                <w:lang w:val="en-AU" w:eastAsia="en-US"/>
              </w:rPr>
              <w:t>%</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7B34D5">
        <w:trPr>
          <w:trHeight w:hRule="exact" w:val="1016"/>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75D6E714" w:rsidR="00B10F9B" w:rsidRPr="00FE55AD" w:rsidRDefault="00490FBE"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39A38CAA" w:rsidR="00B10F9B" w:rsidRPr="00FE55AD" w:rsidRDefault="00EC1791" w:rsidP="00B10F9B">
            <w:pPr>
              <w:pStyle w:val="ListParagraph"/>
              <w:numPr>
                <w:ilvl w:val="0"/>
                <w:numId w:val="3"/>
              </w:numPr>
              <w:spacing w:line="240" w:lineRule="auto"/>
              <w:ind w:left="629" w:hanging="567"/>
              <w:rPr>
                <w:rFonts w:cs="Arial"/>
                <w:sz w:val="20"/>
                <w:lang w:val="en-AU" w:eastAsia="en-US"/>
              </w:rPr>
            </w:pPr>
            <w:r>
              <w:rPr>
                <w:rFonts w:cs="Arial"/>
                <w:b/>
                <w:sz w:val="20"/>
              </w:rPr>
              <w:t>2</w:t>
            </w:r>
            <w:r w:rsidR="0030559F">
              <w:rPr>
                <w:rFonts w:cs="Arial"/>
                <w:b/>
                <w:sz w:val="20"/>
              </w:rPr>
              <w:t>0</w:t>
            </w:r>
            <w:r>
              <w:rPr>
                <w:rFonts w:cs="Arial"/>
                <w:b/>
                <w:sz w:val="20"/>
              </w:rPr>
              <w:t>%</w:t>
            </w:r>
            <w:r w:rsidR="00490FBE">
              <w:rPr>
                <w:rFonts w:cs="Arial"/>
                <w:b/>
                <w:sz w:val="20"/>
              </w:rPr>
              <w:t>*</w:t>
            </w:r>
            <w:r w:rsidR="0030559F">
              <w:rPr>
                <w:rFonts w:cs="Arial"/>
                <w:sz w:val="14"/>
                <w:szCs w:val="14"/>
              </w:rPr>
              <w:t xml:space="preserve"> state average</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3F1B29F8" w14:textId="77777777" w:rsidR="00B10F9B" w:rsidRDefault="00B10F9B" w:rsidP="00B117FD">
            <w:pPr>
              <w:spacing w:line="240" w:lineRule="auto"/>
              <w:rPr>
                <w:rFonts w:cs="Arial"/>
                <w:sz w:val="20"/>
                <w:lang w:val="en-AU" w:eastAsia="en-US"/>
              </w:rPr>
            </w:pPr>
          </w:p>
          <w:p w14:paraId="1025F7EC" w14:textId="0EE19BF5" w:rsidR="00B117FD" w:rsidRPr="00C46ED4" w:rsidRDefault="00C46ED4" w:rsidP="00B117FD">
            <w:pPr>
              <w:pStyle w:val="ListParagraph"/>
              <w:numPr>
                <w:ilvl w:val="0"/>
                <w:numId w:val="3"/>
              </w:numPr>
              <w:spacing w:line="240" w:lineRule="auto"/>
              <w:ind w:left="629" w:hanging="567"/>
              <w:rPr>
                <w:rFonts w:cs="Arial"/>
                <w:b/>
                <w:bCs/>
                <w:sz w:val="20"/>
                <w:lang w:val="en-AU" w:eastAsia="en-US"/>
              </w:rPr>
            </w:pPr>
            <w:r w:rsidRPr="00C46ED4">
              <w:rPr>
                <w:rFonts w:cs="Arial"/>
                <w:b/>
                <w:bCs/>
                <w:color w:val="FF0000"/>
                <w:sz w:val="20"/>
                <w:lang w:val="en-AU" w:eastAsia="en-US"/>
              </w:rPr>
              <w:t>Very High</w:t>
            </w:r>
            <w:r w:rsidR="00B117FD" w:rsidRPr="00C46ED4">
              <w:rPr>
                <w:rFonts w:cs="Arial"/>
                <w:b/>
                <w:bCs/>
                <w:sz w:val="20"/>
                <w:lang w:val="en-AU" w:eastAsia="en-US"/>
              </w:rPr>
              <w:t xml:space="preserve"> </w:t>
            </w:r>
          </w:p>
          <w:p w14:paraId="1C62E3C7" w14:textId="7FB3A5C2" w:rsidR="00B117FD" w:rsidRPr="00C46ED4" w:rsidRDefault="00C46ED4" w:rsidP="00B117FD">
            <w:pPr>
              <w:pStyle w:val="ListParagraph"/>
              <w:numPr>
                <w:ilvl w:val="0"/>
                <w:numId w:val="3"/>
              </w:numPr>
              <w:spacing w:line="240" w:lineRule="auto"/>
              <w:ind w:left="629" w:hanging="567"/>
              <w:rPr>
                <w:rFonts w:cs="Arial"/>
                <w:sz w:val="20"/>
                <w:lang w:val="en-AU" w:eastAsia="en-US"/>
              </w:rPr>
            </w:pPr>
            <w:r>
              <w:rPr>
                <w:rFonts w:cs="Arial"/>
                <w:b/>
                <w:sz w:val="20"/>
              </w:rPr>
              <w:t>32%</w:t>
            </w:r>
          </w:p>
          <w:p w14:paraId="65F630CD" w14:textId="3D070CE5" w:rsidR="00C46ED4" w:rsidRPr="00C46ED4" w:rsidRDefault="00C46ED4" w:rsidP="00B117FD">
            <w:pPr>
              <w:pStyle w:val="ListParagraph"/>
              <w:numPr>
                <w:ilvl w:val="0"/>
                <w:numId w:val="3"/>
              </w:numPr>
              <w:spacing w:line="240" w:lineRule="auto"/>
              <w:ind w:left="629" w:hanging="567"/>
              <w:rPr>
                <w:rFonts w:cs="Arial"/>
                <w:bCs/>
                <w:sz w:val="20"/>
                <w:lang w:val="en-AU" w:eastAsia="en-US"/>
              </w:rPr>
            </w:pPr>
            <w:r w:rsidRPr="00C46ED4">
              <w:rPr>
                <w:rFonts w:cs="Arial"/>
                <w:bCs/>
                <w:sz w:val="20"/>
              </w:rPr>
              <w:t>Nil</w:t>
            </w:r>
          </w:p>
        </w:tc>
      </w:tr>
      <w:tr w:rsidR="00B10F9B" w:rsidRPr="00FE55AD" w14:paraId="65ACED9A" w14:textId="77777777" w:rsidTr="00BB1BDE">
        <w:trPr>
          <w:gridAfter w:val="1"/>
          <w:wAfter w:w="8" w:type="dxa"/>
          <w:trHeight w:val="364"/>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BB1BDE">
        <w:trPr>
          <w:trHeight w:val="255"/>
        </w:trPr>
        <w:tc>
          <w:tcPr>
            <w:tcW w:w="6374" w:type="dxa"/>
            <w:tcBorders>
              <w:top w:val="single" w:sz="4" w:space="0" w:color="auto"/>
            </w:tcBorders>
            <w:shd w:val="clear" w:color="auto" w:fill="auto"/>
          </w:tcPr>
          <w:p w14:paraId="12711BEF" w14:textId="5D3059E3" w:rsidR="00471F0C" w:rsidRPr="00FE55AD" w:rsidRDefault="00694FD5"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B1BDE">
            <w:pPr>
              <w:spacing w:after="4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BB1BDE">
            <w:pPr>
              <w:spacing w:after="4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BB1BDE">
            <w:pPr>
              <w:spacing w:after="4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BB1BDE">
            <w:pPr>
              <w:spacing w:after="4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BB1BDE">
            <w:pPr>
              <w:spacing w:after="4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B1BDE">
            <w:pPr>
              <w:spacing w:after="40"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B1BDE">
            <w:pPr>
              <w:spacing w:after="40"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B1BDE">
            <w:pPr>
              <w:spacing w:after="40" w:line="240" w:lineRule="auto"/>
              <w:rPr>
                <w:rFonts w:cs="Arial"/>
                <w:b/>
                <w:sz w:val="20"/>
              </w:rPr>
            </w:pPr>
          </w:p>
        </w:tc>
      </w:tr>
      <w:tr w:rsidR="00471F0C" w:rsidRPr="00FE55AD" w14:paraId="032B0327" w14:textId="18F13D31" w:rsidTr="00BB1BDE">
        <w:trPr>
          <w:trHeight w:val="244"/>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B1BDE">
            <w:pPr>
              <w:spacing w:after="40" w:line="240" w:lineRule="auto"/>
              <w:rPr>
                <w:rFonts w:cs="Arial"/>
                <w:b/>
                <w:sz w:val="20"/>
              </w:rPr>
            </w:pPr>
          </w:p>
        </w:tc>
      </w:tr>
    </w:tbl>
    <w:p w14:paraId="3AE7C36A" w14:textId="08B02AA8" w:rsidR="00C51D10" w:rsidRDefault="00C51D10" w:rsidP="00BB1BDE">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DB004" w14:textId="77777777" w:rsidR="00394D69" w:rsidRDefault="00394D69" w:rsidP="00CB0DB5">
      <w:r>
        <w:separator/>
      </w:r>
    </w:p>
  </w:endnote>
  <w:endnote w:type="continuationSeparator" w:id="0">
    <w:p w14:paraId="5BB8B412" w14:textId="77777777" w:rsidR="00394D69" w:rsidRDefault="00394D69"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7763" w14:textId="0797DA79" w:rsidR="00A276EA" w:rsidRPr="00FE55AD" w:rsidRDefault="00A276EA" w:rsidP="00615E1A">
    <w:pPr>
      <w:rPr>
        <w:rFonts w:cs="Arial"/>
        <w:sz w:val="20"/>
        <w:szCs w:val="20"/>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7A29BD" w:rsidRPr="007A29BD">
      <w:rPr>
        <w:rFonts w:cs="Arial"/>
        <w:sz w:val="20"/>
        <w:szCs w:val="20"/>
      </w:rPr>
      <w:t>Upper South East</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BB1BDE">
      <w:rPr>
        <w:rFonts w:cs="Arial"/>
        <w:sz w:val="20"/>
        <w:szCs w:val="20"/>
      </w:rPr>
      <w:t xml:space="preserve">significant condition for </w:t>
    </w:r>
    <w:r w:rsidR="00BB1BDE" w:rsidRPr="00FE55AD">
      <w:rPr>
        <w:rFonts w:cs="Arial"/>
        <w:sz w:val="20"/>
        <w:szCs w:val="20"/>
      </w:rPr>
      <w:t xml:space="preserve">Kangaroo Island </w:t>
    </w:r>
    <w:r w:rsidR="00BB1BDE">
      <w:rPr>
        <w:rFonts w:cs="Arial"/>
        <w:sz w:val="20"/>
        <w:szCs w:val="20"/>
      </w:rPr>
      <w:t>producers due to high feral cat numbers</w:t>
    </w:r>
    <w:r w:rsidR="005E687E" w:rsidRPr="00FE55AD">
      <w:rPr>
        <w:rFonts w:cs="Arial"/>
        <w:sz w:val="20"/>
        <w:szCs w:val="20"/>
      </w:rPr>
      <w:t>.</w:t>
    </w:r>
  </w:p>
  <w:p w14:paraId="295AD274" w14:textId="77777777" w:rsidR="00A276EA" w:rsidRDefault="00A276EA" w:rsidP="00615E1A">
    <w:pPr>
      <w:rPr>
        <w:rFonts w:cs="Arial"/>
        <w:sz w:val="18"/>
        <w:szCs w:val="18"/>
      </w:rPr>
    </w:pP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92EF35"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CD93A" w14:textId="77777777" w:rsidR="00394D69" w:rsidRDefault="00394D69" w:rsidP="00CB0DB5">
      <w:r>
        <w:separator/>
      </w:r>
    </w:p>
  </w:footnote>
  <w:footnote w:type="continuationSeparator" w:id="0">
    <w:p w14:paraId="346FB457" w14:textId="77777777" w:rsidR="00394D69" w:rsidRDefault="00394D69"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450FA"/>
    <w:rsid w:val="000633A2"/>
    <w:rsid w:val="00070D3B"/>
    <w:rsid w:val="0008409D"/>
    <w:rsid w:val="000B368A"/>
    <w:rsid w:val="000B42DE"/>
    <w:rsid w:val="000D289E"/>
    <w:rsid w:val="000D518F"/>
    <w:rsid w:val="00104FDC"/>
    <w:rsid w:val="00126026"/>
    <w:rsid w:val="001544C6"/>
    <w:rsid w:val="001574A7"/>
    <w:rsid w:val="00160A57"/>
    <w:rsid w:val="001625C3"/>
    <w:rsid w:val="001B3EC7"/>
    <w:rsid w:val="001F17E4"/>
    <w:rsid w:val="001F4ADF"/>
    <w:rsid w:val="001F6C9C"/>
    <w:rsid w:val="002034D0"/>
    <w:rsid w:val="00203CDB"/>
    <w:rsid w:val="002255CE"/>
    <w:rsid w:val="00227F09"/>
    <w:rsid w:val="00235F57"/>
    <w:rsid w:val="0027616F"/>
    <w:rsid w:val="002C152D"/>
    <w:rsid w:val="002C2990"/>
    <w:rsid w:val="002D53F3"/>
    <w:rsid w:val="002E1A4B"/>
    <w:rsid w:val="003033DB"/>
    <w:rsid w:val="0030559F"/>
    <w:rsid w:val="00312666"/>
    <w:rsid w:val="0033738A"/>
    <w:rsid w:val="003472F6"/>
    <w:rsid w:val="00351FB4"/>
    <w:rsid w:val="00360306"/>
    <w:rsid w:val="003719EC"/>
    <w:rsid w:val="003808F4"/>
    <w:rsid w:val="00384AAC"/>
    <w:rsid w:val="00394D69"/>
    <w:rsid w:val="003A3A06"/>
    <w:rsid w:val="003B123B"/>
    <w:rsid w:val="003F7C39"/>
    <w:rsid w:val="00402FC8"/>
    <w:rsid w:val="00403851"/>
    <w:rsid w:val="004463D6"/>
    <w:rsid w:val="004635DA"/>
    <w:rsid w:val="00471F0C"/>
    <w:rsid w:val="00490FBE"/>
    <w:rsid w:val="004916DE"/>
    <w:rsid w:val="004C13AC"/>
    <w:rsid w:val="004C2674"/>
    <w:rsid w:val="004F65C5"/>
    <w:rsid w:val="00521411"/>
    <w:rsid w:val="00527042"/>
    <w:rsid w:val="00560A92"/>
    <w:rsid w:val="0056637E"/>
    <w:rsid w:val="005A6AA4"/>
    <w:rsid w:val="005C51A9"/>
    <w:rsid w:val="005C6EF4"/>
    <w:rsid w:val="005D0D96"/>
    <w:rsid w:val="005D50D3"/>
    <w:rsid w:val="005E687E"/>
    <w:rsid w:val="005F32CB"/>
    <w:rsid w:val="005F3C75"/>
    <w:rsid w:val="00613EC7"/>
    <w:rsid w:val="00615E1A"/>
    <w:rsid w:val="00623C6A"/>
    <w:rsid w:val="00625F0A"/>
    <w:rsid w:val="00627218"/>
    <w:rsid w:val="00670FE5"/>
    <w:rsid w:val="0067701B"/>
    <w:rsid w:val="00682486"/>
    <w:rsid w:val="0068504A"/>
    <w:rsid w:val="00687CD4"/>
    <w:rsid w:val="00693AAC"/>
    <w:rsid w:val="00694FD5"/>
    <w:rsid w:val="006B31B8"/>
    <w:rsid w:val="006C7F74"/>
    <w:rsid w:val="006D4443"/>
    <w:rsid w:val="006E4BCA"/>
    <w:rsid w:val="006F24FB"/>
    <w:rsid w:val="006F7039"/>
    <w:rsid w:val="007009FB"/>
    <w:rsid w:val="0071402D"/>
    <w:rsid w:val="00723B2B"/>
    <w:rsid w:val="00726718"/>
    <w:rsid w:val="00762643"/>
    <w:rsid w:val="007A29BD"/>
    <w:rsid w:val="007B34D5"/>
    <w:rsid w:val="007C4224"/>
    <w:rsid w:val="007D3B3B"/>
    <w:rsid w:val="007F04A9"/>
    <w:rsid w:val="00816DF8"/>
    <w:rsid w:val="00820E4F"/>
    <w:rsid w:val="00823555"/>
    <w:rsid w:val="00825FB5"/>
    <w:rsid w:val="00860C38"/>
    <w:rsid w:val="008824D4"/>
    <w:rsid w:val="008B364B"/>
    <w:rsid w:val="008D1E78"/>
    <w:rsid w:val="008D47C2"/>
    <w:rsid w:val="008F1840"/>
    <w:rsid w:val="00920213"/>
    <w:rsid w:val="00934533"/>
    <w:rsid w:val="009474F8"/>
    <w:rsid w:val="00950533"/>
    <w:rsid w:val="009665DB"/>
    <w:rsid w:val="009759F8"/>
    <w:rsid w:val="009B6239"/>
    <w:rsid w:val="009D3403"/>
    <w:rsid w:val="00A01A5D"/>
    <w:rsid w:val="00A04768"/>
    <w:rsid w:val="00A276EA"/>
    <w:rsid w:val="00A33F16"/>
    <w:rsid w:val="00A35D3F"/>
    <w:rsid w:val="00A47C20"/>
    <w:rsid w:val="00A500C5"/>
    <w:rsid w:val="00A54A84"/>
    <w:rsid w:val="00A64125"/>
    <w:rsid w:val="00A73D2E"/>
    <w:rsid w:val="00A76674"/>
    <w:rsid w:val="00A8467A"/>
    <w:rsid w:val="00A92521"/>
    <w:rsid w:val="00A92C19"/>
    <w:rsid w:val="00A959B6"/>
    <w:rsid w:val="00AB0DA7"/>
    <w:rsid w:val="00AC0D28"/>
    <w:rsid w:val="00AE6ACA"/>
    <w:rsid w:val="00AF5DA3"/>
    <w:rsid w:val="00B10F9B"/>
    <w:rsid w:val="00B117FD"/>
    <w:rsid w:val="00B2037C"/>
    <w:rsid w:val="00B6187D"/>
    <w:rsid w:val="00B80529"/>
    <w:rsid w:val="00BA6440"/>
    <w:rsid w:val="00BB1BDE"/>
    <w:rsid w:val="00BC47F7"/>
    <w:rsid w:val="00BC71D1"/>
    <w:rsid w:val="00BE5FC7"/>
    <w:rsid w:val="00BE7BB8"/>
    <w:rsid w:val="00BF2658"/>
    <w:rsid w:val="00BF66CE"/>
    <w:rsid w:val="00C1224D"/>
    <w:rsid w:val="00C46ED4"/>
    <w:rsid w:val="00C51D10"/>
    <w:rsid w:val="00C6106B"/>
    <w:rsid w:val="00C61B2B"/>
    <w:rsid w:val="00C82EC7"/>
    <w:rsid w:val="00CA2664"/>
    <w:rsid w:val="00CA3D01"/>
    <w:rsid w:val="00CB0DB5"/>
    <w:rsid w:val="00CB151B"/>
    <w:rsid w:val="00CB4AF9"/>
    <w:rsid w:val="00CC68A1"/>
    <w:rsid w:val="00CD73B5"/>
    <w:rsid w:val="00CD78ED"/>
    <w:rsid w:val="00CE17C5"/>
    <w:rsid w:val="00D15F68"/>
    <w:rsid w:val="00D16B8D"/>
    <w:rsid w:val="00D30FAF"/>
    <w:rsid w:val="00D53432"/>
    <w:rsid w:val="00D56487"/>
    <w:rsid w:val="00D576AA"/>
    <w:rsid w:val="00DA4193"/>
    <w:rsid w:val="00DB1EB3"/>
    <w:rsid w:val="00DD44CB"/>
    <w:rsid w:val="00DE20A3"/>
    <w:rsid w:val="00E03F78"/>
    <w:rsid w:val="00E155FE"/>
    <w:rsid w:val="00E15705"/>
    <w:rsid w:val="00E667BF"/>
    <w:rsid w:val="00E9454B"/>
    <w:rsid w:val="00EC1791"/>
    <w:rsid w:val="00EC59B0"/>
    <w:rsid w:val="00EF34A0"/>
    <w:rsid w:val="00F0687C"/>
    <w:rsid w:val="00F17A6A"/>
    <w:rsid w:val="00F33734"/>
    <w:rsid w:val="00F463DE"/>
    <w:rsid w:val="00F62F9A"/>
    <w:rsid w:val="00F72F6C"/>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2.xml><?xml version="1.0" encoding="utf-8"?>
<ds:datastoreItem xmlns:ds="http://schemas.openxmlformats.org/officeDocument/2006/customXml" ds:itemID="{967A05F1-5AAD-4EAF-A21E-633F9754FAEA}">
  <ds:schemaRefs>
    <ds:schemaRef ds:uri="http://schemas.openxmlformats.org/officeDocument/2006/bibliography"/>
  </ds:schemaRefs>
</ds:datastoreItem>
</file>

<file path=customXml/itemProps3.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24FE41-238C-4C80-B5C1-772A8819B7A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a612cfc-9bbc-48f6-b26c-5f808712949e"/>
    <ds:schemaRef ds:uri="http://purl.org/dc/terms/"/>
    <ds:schemaRef ds:uri="9d68c726-ad57-4e5a-81e9-e9ee325da565"/>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249B1689-1D87-4D0A-B556-3626FDE25D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3</TotalTime>
  <Pages>2</Pages>
  <Words>656</Words>
  <Characters>3740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Crawley, Allison (PIRSA)</cp:lastModifiedBy>
  <cp:revision>2</cp:revision>
  <cp:lastPrinted>2021-01-27T21:54:00Z</cp:lastPrinted>
  <dcterms:created xsi:type="dcterms:W3CDTF">2021-04-26T03:18:00Z</dcterms:created>
  <dcterms:modified xsi:type="dcterms:W3CDTF">2021-04-26T03:18:00Z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